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9E8" w:rsidRPr="00A539E8" w:rsidRDefault="00A539E8" w:rsidP="00A539E8">
      <w:pPr>
        <w:ind w:firstLineChars="550" w:firstLine="1988"/>
        <w:rPr>
          <w:b/>
          <w:sz w:val="36"/>
          <w:szCs w:val="36"/>
        </w:rPr>
      </w:pPr>
      <w:r w:rsidRPr="00A539E8">
        <w:rPr>
          <w:rFonts w:hint="eastAsia"/>
          <w:b/>
          <w:sz w:val="36"/>
          <w:szCs w:val="36"/>
        </w:rPr>
        <w:t>中国广播影视大奖·广播电视节目奖</w:t>
      </w:r>
    </w:p>
    <w:p w:rsidR="00A539E8" w:rsidRPr="00A539E8" w:rsidRDefault="00A539E8" w:rsidP="00A539E8">
      <w:pPr>
        <w:tabs>
          <w:tab w:val="left" w:pos="8145"/>
        </w:tabs>
        <w:rPr>
          <w:b/>
          <w:sz w:val="36"/>
          <w:szCs w:val="36"/>
        </w:rPr>
      </w:pPr>
      <w:r w:rsidRPr="00A539E8">
        <w:rPr>
          <w:rFonts w:hint="eastAsia"/>
          <w:b/>
          <w:sz w:val="36"/>
          <w:szCs w:val="36"/>
        </w:rPr>
        <w:t xml:space="preserve">                      </w:t>
      </w:r>
      <w:r w:rsidRPr="00A539E8">
        <w:rPr>
          <w:rFonts w:hint="eastAsia"/>
          <w:b/>
          <w:sz w:val="36"/>
          <w:szCs w:val="36"/>
        </w:rPr>
        <w:t>第</w:t>
      </w:r>
      <w:r w:rsidRPr="00A539E8">
        <w:rPr>
          <w:rFonts w:hint="eastAsia"/>
          <w:b/>
          <w:sz w:val="36"/>
          <w:szCs w:val="36"/>
        </w:rPr>
        <w:t>25</w:t>
      </w:r>
      <w:r w:rsidRPr="00A539E8">
        <w:rPr>
          <w:rFonts w:hint="eastAsia"/>
          <w:b/>
          <w:sz w:val="36"/>
          <w:szCs w:val="36"/>
        </w:rPr>
        <w:t>届电视文艺“星光奖”获奖名单</w:t>
      </w:r>
      <w:r w:rsidRPr="00A539E8">
        <w:rPr>
          <w:b/>
          <w:sz w:val="36"/>
          <w:szCs w:val="36"/>
        </w:rPr>
        <w:tab/>
      </w:r>
    </w:p>
    <w:p w:rsidR="00A539E8" w:rsidRPr="00F94667" w:rsidRDefault="00A539E8" w:rsidP="00A539E8">
      <w:pPr>
        <w:tabs>
          <w:tab w:val="left" w:pos="8145"/>
        </w:tabs>
        <w:rPr>
          <w:b/>
          <w:sz w:val="32"/>
          <w:szCs w:val="32"/>
        </w:rPr>
      </w:pPr>
    </w:p>
    <w:p w:rsidR="00A539E8" w:rsidRPr="00F94667" w:rsidRDefault="00A539E8" w:rsidP="00A539E8">
      <w:pPr>
        <w:pStyle w:val="a5"/>
        <w:numPr>
          <w:ilvl w:val="0"/>
          <w:numId w:val="2"/>
        </w:numPr>
        <w:tabs>
          <w:tab w:val="left" w:pos="8145"/>
        </w:tabs>
        <w:ind w:firstLineChars="0"/>
        <w:rPr>
          <w:b/>
          <w:sz w:val="32"/>
          <w:szCs w:val="32"/>
        </w:rPr>
      </w:pPr>
      <w:r w:rsidRPr="00F94667">
        <w:rPr>
          <w:rFonts w:hint="eastAsia"/>
          <w:b/>
          <w:sz w:val="32"/>
          <w:szCs w:val="32"/>
        </w:rPr>
        <w:t>特别奖</w:t>
      </w:r>
    </w:p>
    <w:p w:rsidR="00A539E8" w:rsidRPr="00A539E8" w:rsidRDefault="00A539E8"/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04"/>
        <w:gridCol w:w="3119"/>
      </w:tblGrid>
      <w:tr w:rsidR="00A539E8" w:rsidTr="00A539E8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中央电视台春节联欢晚会</w:t>
            </w:r>
            <w:r>
              <w:rPr>
                <w:rFonts w:hint="eastAsia"/>
                <w:sz w:val="28"/>
              </w:rPr>
              <w:t>(2016</w:t>
            </w:r>
            <w:r>
              <w:rPr>
                <w:rFonts w:hint="eastAsia"/>
                <w:sz w:val="28"/>
              </w:rPr>
              <w:t>年、</w:t>
            </w:r>
            <w:r>
              <w:rPr>
                <w:rFonts w:hint="eastAsia"/>
                <w:sz w:val="28"/>
              </w:rPr>
              <w:t>2017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>)</w:t>
            </w:r>
          </w:p>
          <w:p w:rsidR="00A539E8" w:rsidRDefault="00A539E8">
            <w:pPr>
              <w:rPr>
                <w:sz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中央电视台</w:t>
            </w:r>
          </w:p>
        </w:tc>
      </w:tr>
      <w:tr w:rsidR="00A539E8" w:rsidTr="00A539E8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壮丽航程</w:t>
            </w:r>
            <w:r>
              <w:rPr>
                <w:rFonts w:hint="eastAsia"/>
                <w:sz w:val="28"/>
              </w:rPr>
              <w:t>----</w:t>
            </w:r>
            <w:r>
              <w:rPr>
                <w:rFonts w:hint="eastAsia"/>
                <w:sz w:val="28"/>
              </w:rPr>
              <w:t>喜迎党的十九大胜利召开特别节目</w:t>
            </w:r>
          </w:p>
          <w:p w:rsidR="00A539E8" w:rsidRDefault="00A539E8">
            <w:pPr>
              <w:rPr>
                <w:sz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中央电视台</w:t>
            </w:r>
          </w:p>
        </w:tc>
      </w:tr>
      <w:tr w:rsidR="00A539E8" w:rsidTr="00A539E8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 w:rsidP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辉煌中国</w:t>
            </w:r>
          </w:p>
          <w:p w:rsidR="00A539E8" w:rsidRDefault="00A539E8" w:rsidP="00A539E8">
            <w:pPr>
              <w:rPr>
                <w:sz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中央电视台财经频道</w:t>
            </w:r>
          </w:p>
          <w:p w:rsidR="001C7391" w:rsidRDefault="001C7391">
            <w:pPr>
              <w:rPr>
                <w:sz w:val="24"/>
                <w:szCs w:val="24"/>
              </w:rPr>
            </w:pPr>
            <w:r w:rsidRPr="001C7391">
              <w:rPr>
                <w:rFonts w:hint="eastAsia"/>
                <w:sz w:val="24"/>
                <w:szCs w:val="24"/>
              </w:rPr>
              <w:t>中共中央宣传部</w:t>
            </w:r>
          </w:p>
          <w:p w:rsidR="001C7391" w:rsidRPr="00A539E8" w:rsidRDefault="001C7391">
            <w:pPr>
              <w:rPr>
                <w:sz w:val="24"/>
                <w:szCs w:val="24"/>
              </w:rPr>
            </w:pPr>
          </w:p>
        </w:tc>
      </w:tr>
      <w:tr w:rsidR="00A539E8" w:rsidTr="00A539E8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筑梦路上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中央电视台纪录频道</w:t>
            </w:r>
          </w:p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中共中央宣传部</w:t>
            </w:r>
          </w:p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中共中央文献研究室</w:t>
            </w:r>
          </w:p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中共中央党史研究室</w:t>
            </w:r>
          </w:p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国家发展和改革委员会</w:t>
            </w:r>
          </w:p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国家新闻出版广电总局</w:t>
            </w:r>
          </w:p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中央军委政治工作部</w:t>
            </w:r>
          </w:p>
          <w:p w:rsid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中央档案馆</w:t>
            </w:r>
          </w:p>
          <w:p w:rsidR="00A539E8" w:rsidRPr="00A539E8" w:rsidRDefault="00A539E8">
            <w:pPr>
              <w:rPr>
                <w:sz w:val="24"/>
                <w:szCs w:val="24"/>
              </w:rPr>
            </w:pPr>
          </w:p>
        </w:tc>
      </w:tr>
      <w:tr w:rsidR="00A539E8" w:rsidTr="00A539E8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长征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中央电视台科教频道</w:t>
            </w:r>
          </w:p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中共中央宣传部</w:t>
            </w:r>
          </w:p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国家新闻出版广电总局</w:t>
            </w:r>
          </w:p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中央军委政治工作部</w:t>
            </w:r>
          </w:p>
        </w:tc>
      </w:tr>
    </w:tbl>
    <w:p w:rsidR="00A539E8" w:rsidRPr="00F94667" w:rsidRDefault="00A539E8">
      <w:pPr>
        <w:rPr>
          <w:b/>
          <w:sz w:val="32"/>
          <w:szCs w:val="32"/>
        </w:rPr>
      </w:pPr>
    </w:p>
    <w:p w:rsidR="009C14E9" w:rsidRDefault="009C14E9" w:rsidP="009C14E9">
      <w:pPr>
        <w:pStyle w:val="a5"/>
        <w:numPr>
          <w:ilvl w:val="0"/>
          <w:numId w:val="2"/>
        </w:numPr>
        <w:ind w:firstLineChars="0"/>
        <w:rPr>
          <w:b/>
          <w:sz w:val="32"/>
          <w:szCs w:val="32"/>
        </w:rPr>
      </w:pPr>
      <w:r w:rsidRPr="00F94667">
        <w:rPr>
          <w:rFonts w:hint="eastAsia"/>
          <w:b/>
          <w:sz w:val="32"/>
          <w:szCs w:val="32"/>
        </w:rPr>
        <w:t>大奖</w:t>
      </w:r>
    </w:p>
    <w:p w:rsidR="00F94667" w:rsidRPr="00F94667" w:rsidRDefault="00F94667" w:rsidP="00F94667">
      <w:pPr>
        <w:pStyle w:val="a5"/>
        <w:ind w:left="720" w:firstLineChars="0" w:firstLine="0"/>
        <w:rPr>
          <w:b/>
          <w:sz w:val="10"/>
          <w:szCs w:val="10"/>
        </w:rPr>
      </w:pPr>
    </w:p>
    <w:p w:rsidR="009C14E9" w:rsidRPr="00F94667" w:rsidRDefault="009C14E9" w:rsidP="009C14E9">
      <w:pPr>
        <w:rPr>
          <w:b/>
          <w:sz w:val="32"/>
          <w:szCs w:val="32"/>
        </w:rPr>
      </w:pPr>
      <w:r w:rsidRPr="00F94667">
        <w:rPr>
          <w:rFonts w:hint="eastAsia"/>
          <w:b/>
          <w:sz w:val="32"/>
          <w:szCs w:val="32"/>
        </w:rPr>
        <w:t>1</w:t>
      </w:r>
      <w:r w:rsidRPr="00F94667">
        <w:rPr>
          <w:rFonts w:hint="eastAsia"/>
          <w:b/>
          <w:sz w:val="32"/>
          <w:szCs w:val="32"/>
        </w:rPr>
        <w:t>、电视文艺栏目大奖</w:t>
      </w:r>
    </w:p>
    <w:p w:rsidR="00A539E8" w:rsidRPr="009C14E9" w:rsidRDefault="00A539E8"/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04"/>
        <w:gridCol w:w="3119"/>
      </w:tblGrid>
      <w:tr w:rsidR="00A539E8" w:rsidTr="00A539E8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朗读者（第一季）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中央电视台综艺频道</w:t>
            </w:r>
          </w:p>
          <w:p w:rsid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央视创造传媒有限公司</w:t>
            </w:r>
          </w:p>
          <w:p w:rsidR="009C14E9" w:rsidRDefault="005A2992">
            <w:pPr>
              <w:rPr>
                <w:sz w:val="24"/>
                <w:szCs w:val="24"/>
              </w:rPr>
            </w:pPr>
            <w:r w:rsidRPr="005A2992">
              <w:rPr>
                <w:rFonts w:hint="eastAsia"/>
                <w:sz w:val="24"/>
                <w:szCs w:val="24"/>
              </w:rPr>
              <w:t>中广天择传媒股份有限公司</w:t>
            </w:r>
          </w:p>
          <w:p w:rsidR="005A2992" w:rsidRPr="00A539E8" w:rsidRDefault="005A2992">
            <w:pPr>
              <w:rPr>
                <w:sz w:val="24"/>
                <w:szCs w:val="24"/>
              </w:rPr>
            </w:pPr>
          </w:p>
        </w:tc>
      </w:tr>
      <w:tr w:rsidR="00A539E8" w:rsidTr="00A539E8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中国诗词大会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（第二季）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中央电视台科教频道</w:t>
            </w:r>
          </w:p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国家语言文字工作委员会</w:t>
            </w:r>
          </w:p>
          <w:p w:rsid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共青团中央</w:t>
            </w:r>
          </w:p>
          <w:p w:rsidR="009C14E9" w:rsidRPr="00A539E8" w:rsidRDefault="009C14E9">
            <w:pPr>
              <w:rPr>
                <w:sz w:val="24"/>
                <w:szCs w:val="24"/>
              </w:rPr>
            </w:pPr>
          </w:p>
        </w:tc>
      </w:tr>
      <w:tr w:rsidR="00A539E8" w:rsidTr="00A539E8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老妈驾到</w:t>
            </w:r>
            <w:r w:rsidR="00D36266">
              <w:rPr>
                <w:rFonts w:hint="eastAsia"/>
                <w:sz w:val="28"/>
              </w:rPr>
              <w:t xml:space="preserve"> </w:t>
            </w:r>
            <w:r w:rsidR="00D36266">
              <w:rPr>
                <w:rFonts w:hint="eastAsia"/>
                <w:sz w:val="28"/>
              </w:rPr>
              <w:t>（第一季）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江苏省广播电视总台</w:t>
            </w:r>
          </w:p>
          <w:p w:rsid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唯众传媒</w:t>
            </w:r>
          </w:p>
          <w:p w:rsidR="009C14E9" w:rsidRPr="00A539E8" w:rsidRDefault="009C14E9">
            <w:pPr>
              <w:rPr>
                <w:sz w:val="24"/>
                <w:szCs w:val="24"/>
              </w:rPr>
            </w:pPr>
          </w:p>
        </w:tc>
      </w:tr>
      <w:tr w:rsidR="00A539E8" w:rsidTr="00A539E8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加油！向未来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（第二季）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中央电视台综合频道</w:t>
            </w:r>
          </w:p>
          <w:p w:rsidR="009C14E9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央视创造传媒有限公司</w:t>
            </w:r>
          </w:p>
          <w:p w:rsidR="00AC15A8" w:rsidRPr="00A539E8" w:rsidRDefault="00AC15A8">
            <w:pPr>
              <w:rPr>
                <w:sz w:val="24"/>
                <w:szCs w:val="24"/>
              </w:rPr>
            </w:pPr>
          </w:p>
        </w:tc>
      </w:tr>
    </w:tbl>
    <w:p w:rsidR="009C14E9" w:rsidRDefault="009C14E9"/>
    <w:p w:rsidR="009C14E9" w:rsidRPr="00F94667" w:rsidRDefault="009C14E9">
      <w:pPr>
        <w:rPr>
          <w:b/>
          <w:sz w:val="32"/>
          <w:szCs w:val="32"/>
        </w:rPr>
      </w:pPr>
      <w:r w:rsidRPr="00F94667">
        <w:rPr>
          <w:rFonts w:hint="eastAsia"/>
          <w:b/>
          <w:sz w:val="32"/>
          <w:szCs w:val="32"/>
        </w:rPr>
        <w:t>2</w:t>
      </w:r>
      <w:r w:rsidRPr="00F94667">
        <w:rPr>
          <w:rFonts w:hint="eastAsia"/>
          <w:b/>
          <w:sz w:val="32"/>
          <w:szCs w:val="32"/>
        </w:rPr>
        <w:t>、电视纪录片大奖</w:t>
      </w:r>
    </w:p>
    <w:p w:rsidR="009C14E9" w:rsidRPr="00F94667" w:rsidRDefault="009C14E9">
      <w:pPr>
        <w:rPr>
          <w:b/>
        </w:rPr>
      </w:pP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04"/>
        <w:gridCol w:w="3119"/>
      </w:tblGrid>
      <w:tr w:rsidR="00A539E8" w:rsidTr="00A539E8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航拍中国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（第一季）</w:t>
            </w:r>
          </w:p>
          <w:p w:rsidR="009C14E9" w:rsidRDefault="009C14E9">
            <w:pPr>
              <w:rPr>
                <w:sz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rFonts w:hint="eastAsia"/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中央电视台纪录频道</w:t>
            </w:r>
          </w:p>
          <w:p w:rsidR="0042798C" w:rsidRDefault="006F38FC">
            <w:pPr>
              <w:rPr>
                <w:rFonts w:hint="eastAsia"/>
                <w:sz w:val="24"/>
                <w:szCs w:val="24"/>
              </w:rPr>
            </w:pPr>
            <w:r w:rsidRPr="006F38FC">
              <w:rPr>
                <w:rFonts w:hint="eastAsia"/>
                <w:sz w:val="24"/>
                <w:szCs w:val="24"/>
              </w:rPr>
              <w:t>央视纪录国际传媒有限公司</w:t>
            </w:r>
          </w:p>
          <w:p w:rsidR="006F38FC" w:rsidRPr="00A539E8" w:rsidRDefault="006F38FC">
            <w:pPr>
              <w:rPr>
                <w:sz w:val="24"/>
                <w:szCs w:val="24"/>
              </w:rPr>
            </w:pPr>
          </w:p>
        </w:tc>
      </w:tr>
      <w:tr w:rsidR="00A539E8" w:rsidTr="00A539E8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记住乡愁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（第三季）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9C14E9" w:rsidRDefault="00A539E8" w:rsidP="00F16042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中央电视台</w:t>
            </w:r>
            <w:r w:rsidR="00216C51">
              <w:rPr>
                <w:rFonts w:hint="eastAsia"/>
                <w:sz w:val="24"/>
                <w:szCs w:val="24"/>
              </w:rPr>
              <w:t>中文国际频道</w:t>
            </w:r>
            <w:r w:rsidR="009C14E9">
              <w:rPr>
                <w:rFonts w:hint="eastAsia"/>
                <w:sz w:val="24"/>
                <w:szCs w:val="24"/>
              </w:rPr>
              <w:t xml:space="preserve">    </w:t>
            </w:r>
          </w:p>
          <w:p w:rsidR="00F16042" w:rsidRPr="00A539E8" w:rsidRDefault="00F16042" w:rsidP="00F16042">
            <w:pPr>
              <w:rPr>
                <w:sz w:val="24"/>
                <w:szCs w:val="24"/>
              </w:rPr>
            </w:pPr>
          </w:p>
        </w:tc>
      </w:tr>
      <w:tr w:rsidR="00A539E8" w:rsidTr="00A539E8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黄大年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吉林电视台</w:t>
            </w:r>
          </w:p>
          <w:p w:rsid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中共吉林省委宣传部</w:t>
            </w:r>
          </w:p>
          <w:p w:rsidR="009C14E9" w:rsidRPr="00A539E8" w:rsidRDefault="00CF610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吉林省新闻出版广电局</w:t>
            </w:r>
          </w:p>
        </w:tc>
      </w:tr>
    </w:tbl>
    <w:p w:rsidR="009C14E9" w:rsidRDefault="009C14E9"/>
    <w:p w:rsidR="009C14E9" w:rsidRPr="00F94667" w:rsidRDefault="009C14E9" w:rsidP="009C14E9">
      <w:pPr>
        <w:rPr>
          <w:b/>
          <w:sz w:val="32"/>
          <w:szCs w:val="32"/>
        </w:rPr>
      </w:pPr>
      <w:r w:rsidRPr="00F94667">
        <w:rPr>
          <w:rFonts w:hint="eastAsia"/>
          <w:b/>
          <w:sz w:val="32"/>
          <w:szCs w:val="32"/>
        </w:rPr>
        <w:t>3</w:t>
      </w:r>
      <w:r w:rsidRPr="00F94667">
        <w:rPr>
          <w:rFonts w:hint="eastAsia"/>
          <w:b/>
          <w:sz w:val="32"/>
          <w:szCs w:val="32"/>
        </w:rPr>
        <w:t>、电视综艺节目大奖</w:t>
      </w:r>
    </w:p>
    <w:p w:rsidR="009C14E9" w:rsidRPr="009C14E9" w:rsidRDefault="009C14E9"/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04"/>
        <w:gridCol w:w="3119"/>
      </w:tblGrid>
      <w:tr w:rsidR="00A539E8" w:rsidTr="00A539E8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耳畔中国</w:t>
            </w:r>
            <w:r w:rsidR="005714B9">
              <w:rPr>
                <w:rFonts w:hint="eastAsia"/>
                <w:sz w:val="28"/>
              </w:rPr>
              <w:t xml:space="preserve"> </w:t>
            </w:r>
            <w:r w:rsidR="005714B9">
              <w:rPr>
                <w:rFonts w:hint="eastAsia"/>
                <w:sz w:val="28"/>
              </w:rPr>
              <w:t>（第一季）</w:t>
            </w:r>
          </w:p>
          <w:p w:rsidR="009C14E9" w:rsidRDefault="009C14E9">
            <w:pPr>
              <w:rPr>
                <w:sz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安徽广播电视台</w:t>
            </w:r>
          </w:p>
        </w:tc>
      </w:tr>
      <w:tr w:rsidR="00A539E8" w:rsidTr="00A539E8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北京电视台</w:t>
            </w:r>
            <w:r>
              <w:rPr>
                <w:rFonts w:hint="eastAsia"/>
                <w:sz w:val="28"/>
              </w:rPr>
              <w:t>2017</w:t>
            </w:r>
            <w:r>
              <w:rPr>
                <w:rFonts w:hint="eastAsia"/>
                <w:sz w:val="28"/>
              </w:rPr>
              <w:t>年春节联欢晚会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北京电视台</w:t>
            </w:r>
          </w:p>
          <w:p w:rsidR="009C14E9" w:rsidRPr="00A539E8" w:rsidRDefault="009C14E9">
            <w:pPr>
              <w:rPr>
                <w:sz w:val="24"/>
                <w:szCs w:val="24"/>
              </w:rPr>
            </w:pPr>
          </w:p>
        </w:tc>
      </w:tr>
    </w:tbl>
    <w:p w:rsidR="009C14E9" w:rsidRDefault="009C14E9"/>
    <w:p w:rsidR="009C14E9" w:rsidRDefault="009C14E9"/>
    <w:p w:rsidR="009C14E9" w:rsidRPr="00F94667" w:rsidRDefault="009C14E9" w:rsidP="009C14E9">
      <w:pPr>
        <w:rPr>
          <w:b/>
          <w:sz w:val="32"/>
          <w:szCs w:val="32"/>
        </w:rPr>
      </w:pPr>
      <w:r w:rsidRPr="00F94667">
        <w:rPr>
          <w:rFonts w:hint="eastAsia"/>
          <w:b/>
          <w:sz w:val="32"/>
          <w:szCs w:val="32"/>
        </w:rPr>
        <w:t>4</w:t>
      </w:r>
      <w:r w:rsidRPr="00F94667">
        <w:rPr>
          <w:rFonts w:hint="eastAsia"/>
          <w:b/>
          <w:sz w:val="32"/>
          <w:szCs w:val="32"/>
        </w:rPr>
        <w:t>、电视戏曲节目大奖</w:t>
      </w:r>
    </w:p>
    <w:p w:rsidR="009C14E9" w:rsidRPr="009C14E9" w:rsidRDefault="009C14E9"/>
    <w:tbl>
      <w:tblPr>
        <w:tblW w:w="10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04"/>
        <w:gridCol w:w="3402"/>
      </w:tblGrid>
      <w:tr w:rsidR="00A539E8" w:rsidTr="00D262B9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9C14E9" w:rsidRDefault="009C14E9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《走进大戏台》中国戏曲公开课·</w:t>
            </w:r>
            <w:r w:rsidR="00A539E8">
              <w:rPr>
                <w:rFonts w:hint="eastAsia"/>
                <w:sz w:val="28"/>
              </w:rPr>
              <w:t>北大行</w:t>
            </w:r>
          </w:p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----</w:t>
            </w:r>
            <w:r>
              <w:rPr>
                <w:rFonts w:hint="eastAsia"/>
                <w:sz w:val="28"/>
              </w:rPr>
              <w:t>如歌的行板</w:t>
            </w:r>
          </w:p>
          <w:p w:rsidR="009C14E9" w:rsidRDefault="009C14E9">
            <w:pPr>
              <w:rPr>
                <w:sz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山西广播电视台</w:t>
            </w:r>
          </w:p>
        </w:tc>
      </w:tr>
      <w:tr w:rsidR="00A539E8" w:rsidTr="00D262B9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喝彩中华（第</w:t>
            </w:r>
            <w:r>
              <w:rPr>
                <w:rFonts w:hint="eastAsia"/>
                <w:sz w:val="28"/>
              </w:rPr>
              <w:t>1</w:t>
            </w:r>
            <w:r>
              <w:rPr>
                <w:rFonts w:hint="eastAsia"/>
                <w:sz w:val="28"/>
              </w:rPr>
              <w:t>期）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上海广播电视台东方卫视中心</w:t>
            </w:r>
          </w:p>
          <w:p w:rsidR="009C14E9" w:rsidRPr="00A539E8" w:rsidRDefault="009C14E9">
            <w:pPr>
              <w:rPr>
                <w:sz w:val="24"/>
                <w:szCs w:val="24"/>
              </w:rPr>
            </w:pPr>
          </w:p>
        </w:tc>
      </w:tr>
    </w:tbl>
    <w:p w:rsidR="004D1F78" w:rsidRDefault="004D1F78"/>
    <w:p w:rsidR="009C14E9" w:rsidRPr="006A3A4D" w:rsidRDefault="009C14E9">
      <w:pPr>
        <w:rPr>
          <w:b/>
          <w:sz w:val="32"/>
          <w:szCs w:val="32"/>
        </w:rPr>
      </w:pPr>
      <w:r w:rsidRPr="006A3A4D">
        <w:rPr>
          <w:rFonts w:hint="eastAsia"/>
          <w:b/>
          <w:sz w:val="32"/>
          <w:szCs w:val="32"/>
        </w:rPr>
        <w:t>5</w:t>
      </w:r>
      <w:r w:rsidRPr="006A3A4D">
        <w:rPr>
          <w:rFonts w:hint="eastAsia"/>
          <w:b/>
          <w:sz w:val="32"/>
          <w:szCs w:val="32"/>
        </w:rPr>
        <w:t>、电视动画节目大奖</w:t>
      </w:r>
    </w:p>
    <w:p w:rsidR="00602883" w:rsidRDefault="00602883"/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04"/>
        <w:gridCol w:w="3119"/>
      </w:tblGrid>
      <w:tr w:rsidR="00A539E8" w:rsidTr="00A539E8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熊猫和小鼹鼠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B247E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央视动画有限公司</w:t>
            </w:r>
          </w:p>
          <w:p w:rsidR="00602883" w:rsidRDefault="00F16042">
            <w:pPr>
              <w:rPr>
                <w:sz w:val="24"/>
                <w:szCs w:val="24"/>
              </w:rPr>
            </w:pPr>
            <w:r w:rsidRPr="00F16042">
              <w:rPr>
                <w:rFonts w:hint="eastAsia"/>
                <w:sz w:val="24"/>
                <w:szCs w:val="24"/>
              </w:rPr>
              <w:t>小鼹鼠卡通有限公司</w:t>
            </w:r>
          </w:p>
          <w:p w:rsidR="00F16042" w:rsidRPr="00A539E8" w:rsidRDefault="00F16042">
            <w:pPr>
              <w:rPr>
                <w:sz w:val="24"/>
                <w:szCs w:val="24"/>
              </w:rPr>
            </w:pPr>
          </w:p>
        </w:tc>
      </w:tr>
      <w:tr w:rsidR="00A539E8" w:rsidTr="00A539E8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梦娃</w:t>
            </w:r>
          </w:p>
          <w:p w:rsidR="00602883" w:rsidRDefault="00602883">
            <w:pPr>
              <w:rPr>
                <w:sz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00599D" w:rsidRDefault="0000599D">
            <w:pPr>
              <w:rPr>
                <w:sz w:val="24"/>
                <w:szCs w:val="24"/>
              </w:rPr>
            </w:pPr>
            <w:r w:rsidRPr="0000599D">
              <w:rPr>
                <w:rFonts w:hint="eastAsia"/>
                <w:sz w:val="24"/>
                <w:szCs w:val="24"/>
              </w:rPr>
              <w:t>天津北方动漫集团</w:t>
            </w:r>
          </w:p>
          <w:p w:rsidR="007C38B4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天津广播电视台少儿频道</w:t>
            </w:r>
          </w:p>
          <w:p w:rsidR="00AC15A8" w:rsidRPr="0000599D" w:rsidRDefault="00AC15A8">
            <w:pPr>
              <w:rPr>
                <w:sz w:val="24"/>
                <w:szCs w:val="24"/>
              </w:rPr>
            </w:pPr>
          </w:p>
        </w:tc>
      </w:tr>
    </w:tbl>
    <w:p w:rsidR="00602883" w:rsidRDefault="00602883"/>
    <w:p w:rsidR="00602883" w:rsidRDefault="00602883"/>
    <w:p w:rsidR="00602883" w:rsidRPr="006A3A4D" w:rsidRDefault="00602883" w:rsidP="00602883">
      <w:pPr>
        <w:rPr>
          <w:b/>
          <w:sz w:val="32"/>
          <w:szCs w:val="32"/>
        </w:rPr>
      </w:pPr>
      <w:r w:rsidRPr="006A3A4D">
        <w:rPr>
          <w:rFonts w:hint="eastAsia"/>
          <w:b/>
          <w:sz w:val="32"/>
          <w:szCs w:val="32"/>
        </w:rPr>
        <w:t>6</w:t>
      </w:r>
      <w:r w:rsidRPr="006A3A4D">
        <w:rPr>
          <w:rFonts w:hint="eastAsia"/>
          <w:b/>
          <w:sz w:val="32"/>
          <w:szCs w:val="32"/>
        </w:rPr>
        <w:t>、少儿电视节目大奖</w:t>
      </w:r>
    </w:p>
    <w:p w:rsidR="00602883" w:rsidRPr="00602883" w:rsidRDefault="00602883"/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04"/>
        <w:gridCol w:w="3119"/>
      </w:tblGrid>
      <w:tr w:rsidR="00A539E8" w:rsidTr="00A539E8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音乐大师课（第三季）</w:t>
            </w:r>
          </w:p>
          <w:p w:rsidR="00602883" w:rsidRDefault="00602883">
            <w:pPr>
              <w:rPr>
                <w:sz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北京电视台</w:t>
            </w:r>
          </w:p>
          <w:p w:rsidR="00B247EC" w:rsidRDefault="00B247E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北京世熙传媒文化有限公司</w:t>
            </w:r>
          </w:p>
          <w:p w:rsidR="00AC15A8" w:rsidRPr="00A539E8" w:rsidRDefault="00AC15A8">
            <w:pPr>
              <w:rPr>
                <w:sz w:val="24"/>
                <w:szCs w:val="24"/>
              </w:rPr>
            </w:pPr>
          </w:p>
        </w:tc>
      </w:tr>
    </w:tbl>
    <w:p w:rsidR="00AC15A8" w:rsidRDefault="00AC15A8" w:rsidP="00AC15A8">
      <w:pPr>
        <w:pStyle w:val="a5"/>
        <w:ind w:left="720" w:firstLineChars="0" w:firstLine="0"/>
        <w:rPr>
          <w:b/>
          <w:sz w:val="32"/>
          <w:szCs w:val="32"/>
        </w:rPr>
      </w:pPr>
    </w:p>
    <w:p w:rsidR="00AC15A8" w:rsidRDefault="00AC15A8" w:rsidP="00AC15A8">
      <w:pPr>
        <w:pStyle w:val="a5"/>
        <w:ind w:left="720" w:firstLineChars="0" w:firstLine="0"/>
        <w:rPr>
          <w:b/>
          <w:sz w:val="32"/>
          <w:szCs w:val="32"/>
        </w:rPr>
      </w:pPr>
    </w:p>
    <w:p w:rsidR="00602883" w:rsidRPr="00AC15A8" w:rsidRDefault="00AC15A8" w:rsidP="00AC15A8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三、</w:t>
      </w:r>
      <w:r w:rsidR="00462304" w:rsidRPr="00AC15A8">
        <w:rPr>
          <w:rFonts w:hint="eastAsia"/>
          <w:b/>
          <w:sz w:val="32"/>
          <w:szCs w:val="32"/>
        </w:rPr>
        <w:t>提名作品</w:t>
      </w:r>
    </w:p>
    <w:p w:rsidR="00602883" w:rsidRPr="006A3A4D" w:rsidRDefault="00602883" w:rsidP="006A3A4D">
      <w:pPr>
        <w:ind w:firstLineChars="200" w:firstLine="643"/>
        <w:rPr>
          <w:b/>
          <w:sz w:val="32"/>
          <w:szCs w:val="32"/>
        </w:rPr>
      </w:pPr>
    </w:p>
    <w:p w:rsidR="00602883" w:rsidRPr="006A3A4D" w:rsidRDefault="00602883" w:rsidP="00602883">
      <w:pPr>
        <w:rPr>
          <w:b/>
          <w:sz w:val="32"/>
          <w:szCs w:val="32"/>
        </w:rPr>
      </w:pPr>
      <w:r w:rsidRPr="006A3A4D">
        <w:rPr>
          <w:rFonts w:hint="eastAsia"/>
          <w:b/>
          <w:sz w:val="32"/>
          <w:szCs w:val="32"/>
        </w:rPr>
        <w:t>1</w:t>
      </w:r>
      <w:r w:rsidR="00462304">
        <w:rPr>
          <w:rFonts w:hint="eastAsia"/>
          <w:b/>
          <w:sz w:val="32"/>
          <w:szCs w:val="32"/>
        </w:rPr>
        <w:t>、电视文艺栏目</w:t>
      </w:r>
      <w:r w:rsidR="0042798C">
        <w:rPr>
          <w:rFonts w:hint="eastAsia"/>
          <w:b/>
          <w:sz w:val="32"/>
          <w:szCs w:val="32"/>
        </w:rPr>
        <w:t>大奖</w:t>
      </w:r>
      <w:r w:rsidR="0042798C">
        <w:rPr>
          <w:rFonts w:hint="eastAsia"/>
          <w:b/>
          <w:sz w:val="32"/>
          <w:szCs w:val="32"/>
        </w:rPr>
        <w:t>----</w:t>
      </w:r>
      <w:r w:rsidR="00462304">
        <w:rPr>
          <w:rFonts w:hint="eastAsia"/>
          <w:b/>
          <w:sz w:val="32"/>
          <w:szCs w:val="32"/>
        </w:rPr>
        <w:t>提名作品</w:t>
      </w:r>
    </w:p>
    <w:p w:rsidR="00602883" w:rsidRPr="00602883" w:rsidRDefault="00602883" w:rsidP="00602883">
      <w:pPr>
        <w:ind w:firstLineChars="200" w:firstLine="400"/>
      </w:pPr>
    </w:p>
    <w:tbl>
      <w:tblPr>
        <w:tblW w:w="104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62"/>
        <w:gridCol w:w="3828"/>
      </w:tblGrid>
      <w:tr w:rsidR="00A539E8" w:rsidTr="00685FA1">
        <w:trPr>
          <w:trHeight w:val="408"/>
        </w:trPr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我有传家宝</w:t>
            </w:r>
          </w:p>
          <w:p w:rsidR="00602883" w:rsidRDefault="00602883">
            <w:pPr>
              <w:rPr>
                <w:sz w:val="28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中央电视台综合频道</w:t>
            </w:r>
          </w:p>
        </w:tc>
      </w:tr>
      <w:tr w:rsidR="00A539E8" w:rsidTr="00685FA1">
        <w:trPr>
          <w:trHeight w:val="408"/>
        </w:trPr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传承者之中国意象（第二季）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北京电视台</w:t>
            </w:r>
          </w:p>
          <w:p w:rsid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北京能量影视公司</w:t>
            </w:r>
          </w:p>
          <w:p w:rsidR="00602883" w:rsidRPr="00A539E8" w:rsidRDefault="00602883">
            <w:pPr>
              <w:rPr>
                <w:sz w:val="24"/>
                <w:szCs w:val="24"/>
              </w:rPr>
            </w:pPr>
          </w:p>
        </w:tc>
      </w:tr>
      <w:tr w:rsidR="00A539E8" w:rsidTr="00685FA1">
        <w:trPr>
          <w:trHeight w:val="408"/>
        </w:trPr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中国民歌大会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（第一季）</w:t>
            </w:r>
          </w:p>
          <w:p w:rsidR="00602883" w:rsidRDefault="00602883">
            <w:pPr>
              <w:rPr>
                <w:sz w:val="28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中央电视台</w:t>
            </w:r>
          </w:p>
        </w:tc>
      </w:tr>
      <w:tr w:rsidR="00A539E8" w:rsidTr="00685FA1">
        <w:trPr>
          <w:trHeight w:val="408"/>
        </w:trPr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社会主义“有点潮”</w:t>
            </w:r>
          </w:p>
          <w:p w:rsidR="00602883" w:rsidRDefault="00602883">
            <w:pPr>
              <w:rPr>
                <w:sz w:val="28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湖南教育电视台</w:t>
            </w:r>
          </w:p>
          <w:p w:rsidR="00FC3569" w:rsidRDefault="00685FA1">
            <w:pPr>
              <w:rPr>
                <w:sz w:val="24"/>
                <w:szCs w:val="24"/>
              </w:rPr>
            </w:pPr>
            <w:r w:rsidRPr="00685FA1">
              <w:rPr>
                <w:rFonts w:hint="eastAsia"/>
                <w:sz w:val="24"/>
                <w:szCs w:val="24"/>
              </w:rPr>
              <w:t>中共湖南省委宣传部</w:t>
            </w:r>
            <w:r w:rsidRPr="00685FA1">
              <w:rPr>
                <w:rFonts w:hint="eastAsia"/>
                <w:sz w:val="24"/>
                <w:szCs w:val="24"/>
              </w:rPr>
              <w:t xml:space="preserve">  </w:t>
            </w:r>
          </w:p>
          <w:p w:rsidR="00685FA1" w:rsidRDefault="00685FA1">
            <w:pPr>
              <w:rPr>
                <w:sz w:val="24"/>
                <w:szCs w:val="24"/>
              </w:rPr>
            </w:pPr>
            <w:r w:rsidRPr="00685FA1">
              <w:rPr>
                <w:rFonts w:hint="eastAsia"/>
                <w:sz w:val="24"/>
                <w:szCs w:val="24"/>
              </w:rPr>
              <w:t>人民网</w:t>
            </w:r>
          </w:p>
          <w:p w:rsidR="00FC3569" w:rsidRPr="00A539E8" w:rsidRDefault="00FC3569">
            <w:pPr>
              <w:rPr>
                <w:sz w:val="24"/>
                <w:szCs w:val="24"/>
              </w:rPr>
            </w:pPr>
          </w:p>
        </w:tc>
      </w:tr>
      <w:tr w:rsidR="00A539E8" w:rsidTr="00685FA1">
        <w:trPr>
          <w:trHeight w:val="408"/>
        </w:trPr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开卷有理</w:t>
            </w:r>
          </w:p>
          <w:p w:rsidR="00602883" w:rsidRDefault="00602883">
            <w:pPr>
              <w:rPr>
                <w:sz w:val="28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内蒙古广播电视台</w:t>
            </w:r>
          </w:p>
        </w:tc>
      </w:tr>
      <w:tr w:rsidR="00A539E8" w:rsidTr="00685FA1">
        <w:trPr>
          <w:trHeight w:val="408"/>
        </w:trPr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机智过人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中央电视台综合频道</w:t>
            </w:r>
          </w:p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北京长江文化股份有限公司</w:t>
            </w:r>
          </w:p>
          <w:p w:rsid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中国科学院科学传播局</w:t>
            </w:r>
          </w:p>
          <w:p w:rsidR="00602883" w:rsidRPr="00A539E8" w:rsidRDefault="00602883">
            <w:pPr>
              <w:rPr>
                <w:sz w:val="24"/>
                <w:szCs w:val="24"/>
              </w:rPr>
            </w:pPr>
          </w:p>
        </w:tc>
      </w:tr>
      <w:tr w:rsidR="00A539E8" w:rsidTr="00685FA1">
        <w:trPr>
          <w:trHeight w:val="408"/>
        </w:trPr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人说山西好风光</w:t>
            </w:r>
          </w:p>
          <w:p w:rsidR="00602883" w:rsidRDefault="00602883">
            <w:pPr>
              <w:rPr>
                <w:sz w:val="28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山西广播电视台</w:t>
            </w:r>
          </w:p>
        </w:tc>
      </w:tr>
      <w:tr w:rsidR="00A539E8" w:rsidTr="00685FA1">
        <w:trPr>
          <w:trHeight w:val="408"/>
        </w:trPr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中国好家庭</w:t>
            </w:r>
          </w:p>
          <w:p w:rsidR="00602883" w:rsidRDefault="00602883">
            <w:pPr>
              <w:rPr>
                <w:sz w:val="28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辽宁广播电视台</w:t>
            </w:r>
          </w:p>
        </w:tc>
      </w:tr>
      <w:tr w:rsidR="00A539E8" w:rsidTr="00685FA1">
        <w:trPr>
          <w:trHeight w:val="408"/>
        </w:trPr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诗书中华（第</w:t>
            </w:r>
            <w:r>
              <w:rPr>
                <w:rFonts w:hint="eastAsia"/>
                <w:sz w:val="28"/>
              </w:rPr>
              <w:t>5</w:t>
            </w:r>
            <w:r>
              <w:rPr>
                <w:rFonts w:hint="eastAsia"/>
                <w:sz w:val="28"/>
              </w:rPr>
              <w:t>期）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上海广播电视台东方卫视中心</w:t>
            </w:r>
          </w:p>
          <w:p w:rsidR="00602883" w:rsidRPr="00A539E8" w:rsidRDefault="00602883">
            <w:pPr>
              <w:rPr>
                <w:sz w:val="24"/>
                <w:szCs w:val="24"/>
              </w:rPr>
            </w:pPr>
          </w:p>
        </w:tc>
      </w:tr>
      <w:tr w:rsidR="00A539E8" w:rsidTr="00685FA1">
        <w:trPr>
          <w:trHeight w:val="408"/>
        </w:trPr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国学小名士</w:t>
            </w:r>
          </w:p>
          <w:p w:rsidR="00602883" w:rsidRDefault="00602883">
            <w:pPr>
              <w:rPr>
                <w:sz w:val="28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山东广播电视台</w:t>
            </w:r>
          </w:p>
        </w:tc>
      </w:tr>
      <w:tr w:rsidR="00A539E8" w:rsidTr="00685FA1">
        <w:trPr>
          <w:trHeight w:val="408"/>
        </w:trPr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07255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真正男子汉（第二季）·</w:t>
            </w:r>
            <w:r w:rsidR="00A539E8">
              <w:rPr>
                <w:rFonts w:hint="eastAsia"/>
                <w:sz w:val="28"/>
              </w:rPr>
              <w:t>空军篇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湖南广播电视台</w:t>
            </w:r>
          </w:p>
          <w:p w:rsidR="00685FA1" w:rsidRPr="00685FA1" w:rsidRDefault="00685FA1">
            <w:pPr>
              <w:rPr>
                <w:sz w:val="21"/>
                <w:szCs w:val="21"/>
              </w:rPr>
            </w:pPr>
            <w:r w:rsidRPr="00685FA1">
              <w:rPr>
                <w:rFonts w:hint="eastAsia"/>
                <w:sz w:val="21"/>
                <w:szCs w:val="21"/>
              </w:rPr>
              <w:t>中国人民解放军空军政治工作部宣传局</w:t>
            </w:r>
            <w:r w:rsidRPr="00685FA1">
              <w:rPr>
                <w:rFonts w:hint="eastAsia"/>
                <w:sz w:val="21"/>
                <w:szCs w:val="21"/>
              </w:rPr>
              <w:t xml:space="preserve">  </w:t>
            </w:r>
          </w:p>
          <w:p w:rsidR="00A539E8" w:rsidRPr="00685FA1" w:rsidRDefault="00685FA1">
            <w:pPr>
              <w:rPr>
                <w:sz w:val="21"/>
                <w:szCs w:val="21"/>
              </w:rPr>
            </w:pPr>
            <w:r w:rsidRPr="00685FA1">
              <w:rPr>
                <w:rFonts w:hint="eastAsia"/>
                <w:sz w:val="21"/>
                <w:szCs w:val="21"/>
              </w:rPr>
              <w:t>中国人民解放军空政电视艺术中心</w:t>
            </w:r>
          </w:p>
          <w:p w:rsidR="00602883" w:rsidRPr="00A539E8" w:rsidRDefault="00602883">
            <w:pPr>
              <w:rPr>
                <w:sz w:val="24"/>
                <w:szCs w:val="24"/>
              </w:rPr>
            </w:pPr>
          </w:p>
        </w:tc>
      </w:tr>
      <w:tr w:rsidR="00A539E8" w:rsidTr="00685FA1">
        <w:trPr>
          <w:trHeight w:val="408"/>
        </w:trPr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你好，再见</w:t>
            </w:r>
          </w:p>
          <w:p w:rsidR="00602883" w:rsidRDefault="00602883">
            <w:pPr>
              <w:rPr>
                <w:sz w:val="28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贵州广播电视台</w:t>
            </w:r>
          </w:p>
        </w:tc>
      </w:tr>
      <w:tr w:rsidR="00A539E8" w:rsidTr="00685FA1">
        <w:trPr>
          <w:trHeight w:val="408"/>
        </w:trPr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口述西藏</w:t>
            </w:r>
          </w:p>
          <w:p w:rsidR="00602883" w:rsidRDefault="00602883">
            <w:pPr>
              <w:rPr>
                <w:sz w:val="28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西藏电视台</w:t>
            </w:r>
          </w:p>
        </w:tc>
      </w:tr>
      <w:tr w:rsidR="00A539E8" w:rsidTr="00685FA1">
        <w:trPr>
          <w:trHeight w:val="408"/>
        </w:trPr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秦声飞扬</w:t>
            </w:r>
          </w:p>
          <w:p w:rsidR="00602883" w:rsidRDefault="00602883">
            <w:pPr>
              <w:rPr>
                <w:sz w:val="28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陕西广播电视台</w:t>
            </w:r>
          </w:p>
        </w:tc>
      </w:tr>
    </w:tbl>
    <w:p w:rsidR="00AC15A8" w:rsidRDefault="00AC15A8" w:rsidP="004D1F78">
      <w:pPr>
        <w:rPr>
          <w:b/>
          <w:sz w:val="32"/>
          <w:szCs w:val="32"/>
        </w:rPr>
      </w:pPr>
    </w:p>
    <w:p w:rsidR="00AC15A8" w:rsidRDefault="00AC15A8" w:rsidP="004D1F78">
      <w:pPr>
        <w:rPr>
          <w:b/>
          <w:sz w:val="32"/>
          <w:szCs w:val="32"/>
        </w:rPr>
      </w:pPr>
    </w:p>
    <w:p w:rsidR="00602883" w:rsidRPr="006A3A4D" w:rsidRDefault="00602883" w:rsidP="004D1F78">
      <w:pPr>
        <w:rPr>
          <w:b/>
          <w:sz w:val="32"/>
          <w:szCs w:val="32"/>
        </w:rPr>
      </w:pPr>
      <w:r w:rsidRPr="006A3A4D">
        <w:rPr>
          <w:rFonts w:hint="eastAsia"/>
          <w:b/>
          <w:sz w:val="32"/>
          <w:szCs w:val="32"/>
        </w:rPr>
        <w:lastRenderedPageBreak/>
        <w:t>2</w:t>
      </w:r>
      <w:r w:rsidR="00462304">
        <w:rPr>
          <w:rFonts w:hint="eastAsia"/>
          <w:b/>
          <w:sz w:val="32"/>
          <w:szCs w:val="32"/>
        </w:rPr>
        <w:t>、电视纪录片</w:t>
      </w:r>
      <w:r w:rsidR="0042798C">
        <w:rPr>
          <w:rFonts w:hint="eastAsia"/>
          <w:b/>
          <w:sz w:val="32"/>
          <w:szCs w:val="32"/>
        </w:rPr>
        <w:t>大奖</w:t>
      </w:r>
      <w:r w:rsidR="0042798C">
        <w:rPr>
          <w:rFonts w:hint="eastAsia"/>
          <w:b/>
          <w:sz w:val="32"/>
          <w:szCs w:val="32"/>
        </w:rPr>
        <w:t>----</w:t>
      </w:r>
      <w:r w:rsidR="00462304">
        <w:rPr>
          <w:rFonts w:hint="eastAsia"/>
          <w:b/>
          <w:sz w:val="32"/>
          <w:szCs w:val="32"/>
        </w:rPr>
        <w:t>提名作品</w:t>
      </w:r>
    </w:p>
    <w:p w:rsidR="00602883" w:rsidRDefault="00602883" w:rsidP="00602883">
      <w:pPr>
        <w:ind w:firstLineChars="200" w:firstLine="400"/>
      </w:pPr>
    </w:p>
    <w:tbl>
      <w:tblPr>
        <w:tblW w:w="104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04"/>
        <w:gridCol w:w="3686"/>
      </w:tblGrid>
      <w:tr w:rsidR="00A539E8" w:rsidTr="00C279DB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我在故宫修文物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杭州潜影文化创意有限公司</w:t>
            </w:r>
          </w:p>
          <w:p w:rsidR="008B5356" w:rsidRDefault="008B5356" w:rsidP="008B5356">
            <w:pPr>
              <w:rPr>
                <w:sz w:val="24"/>
                <w:szCs w:val="24"/>
              </w:rPr>
            </w:pPr>
            <w:r w:rsidRPr="008B5356">
              <w:rPr>
                <w:rFonts w:hint="eastAsia"/>
                <w:sz w:val="24"/>
                <w:szCs w:val="24"/>
              </w:rPr>
              <w:t>故宫博物院</w:t>
            </w:r>
            <w:r w:rsidRPr="008B5356">
              <w:rPr>
                <w:rFonts w:hint="eastAsia"/>
                <w:sz w:val="24"/>
                <w:szCs w:val="24"/>
              </w:rPr>
              <w:t xml:space="preserve">  </w:t>
            </w:r>
          </w:p>
          <w:p w:rsidR="008B5356" w:rsidRPr="008B5356" w:rsidRDefault="008B5356" w:rsidP="008B5356">
            <w:pPr>
              <w:rPr>
                <w:sz w:val="21"/>
                <w:szCs w:val="21"/>
              </w:rPr>
            </w:pPr>
            <w:r w:rsidRPr="008B5356">
              <w:rPr>
                <w:rFonts w:hint="eastAsia"/>
                <w:sz w:val="21"/>
                <w:szCs w:val="21"/>
              </w:rPr>
              <w:t>北京自在飞翔影视文化有限责任公司</w:t>
            </w:r>
            <w:r w:rsidRPr="008B5356">
              <w:rPr>
                <w:rFonts w:hint="eastAsia"/>
                <w:sz w:val="21"/>
                <w:szCs w:val="21"/>
              </w:rPr>
              <w:t xml:space="preserve">  </w:t>
            </w:r>
          </w:p>
          <w:p w:rsidR="00602883" w:rsidRDefault="008B5356" w:rsidP="008B5356">
            <w:pPr>
              <w:rPr>
                <w:sz w:val="24"/>
                <w:szCs w:val="24"/>
              </w:rPr>
            </w:pPr>
            <w:r w:rsidRPr="008B5356">
              <w:rPr>
                <w:rFonts w:hint="eastAsia"/>
                <w:sz w:val="24"/>
                <w:szCs w:val="24"/>
              </w:rPr>
              <w:t>环球智达科技（北京）有限公司</w:t>
            </w:r>
            <w:r w:rsidRPr="008B5356">
              <w:rPr>
                <w:rFonts w:hint="eastAsia"/>
                <w:sz w:val="24"/>
                <w:szCs w:val="24"/>
              </w:rPr>
              <w:t xml:space="preserve">  </w:t>
            </w:r>
            <w:r w:rsidRPr="008B5356">
              <w:rPr>
                <w:rFonts w:hint="eastAsia"/>
                <w:sz w:val="24"/>
                <w:szCs w:val="24"/>
              </w:rPr>
              <w:t>文</w:t>
            </w:r>
            <w:proofErr w:type="gramStart"/>
            <w:r w:rsidRPr="008B5356">
              <w:rPr>
                <w:rFonts w:hint="eastAsia"/>
                <w:sz w:val="24"/>
                <w:szCs w:val="24"/>
              </w:rPr>
              <w:t>津时代</w:t>
            </w:r>
            <w:proofErr w:type="gramEnd"/>
            <w:r w:rsidRPr="008B5356">
              <w:rPr>
                <w:rFonts w:hint="eastAsia"/>
                <w:sz w:val="24"/>
                <w:szCs w:val="24"/>
              </w:rPr>
              <w:t>文化创意（北京）股份有限公司</w:t>
            </w:r>
          </w:p>
          <w:p w:rsidR="00AC15A8" w:rsidRPr="00A539E8" w:rsidRDefault="00AC15A8" w:rsidP="008B5356">
            <w:pPr>
              <w:rPr>
                <w:sz w:val="24"/>
                <w:szCs w:val="24"/>
              </w:rPr>
            </w:pPr>
          </w:p>
        </w:tc>
      </w:tr>
      <w:tr w:rsidR="00A539E8" w:rsidTr="00C279DB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大国外交</w:t>
            </w:r>
          </w:p>
          <w:p w:rsidR="00602883" w:rsidRDefault="00602883">
            <w:pPr>
              <w:rPr>
                <w:sz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B247E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中央电视台</w:t>
            </w:r>
            <w:r w:rsidR="00A539E8" w:rsidRPr="00A539E8">
              <w:rPr>
                <w:rFonts w:hint="eastAsia"/>
                <w:sz w:val="24"/>
                <w:szCs w:val="24"/>
              </w:rPr>
              <w:t>新闻中心</w:t>
            </w:r>
          </w:p>
        </w:tc>
      </w:tr>
      <w:tr w:rsidR="00A539E8" w:rsidTr="00C279DB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自然的力量</w:t>
            </w:r>
          </w:p>
          <w:p w:rsidR="00602883" w:rsidRDefault="00602883">
            <w:pPr>
              <w:rPr>
                <w:sz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中央电视台纪录频道</w:t>
            </w:r>
          </w:p>
        </w:tc>
      </w:tr>
      <w:tr w:rsidR="00A539E8" w:rsidTr="00C279DB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犹太人在天津长大</w:t>
            </w:r>
          </w:p>
          <w:p w:rsidR="00602883" w:rsidRDefault="00602883">
            <w:pPr>
              <w:rPr>
                <w:sz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天津广播电视台</w:t>
            </w:r>
          </w:p>
        </w:tc>
      </w:tr>
      <w:tr w:rsidR="00A539E8" w:rsidTr="00C279DB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 w:rsidP="00602883">
            <w:pPr>
              <w:tabs>
                <w:tab w:val="left" w:pos="1845"/>
              </w:tabs>
              <w:rPr>
                <w:sz w:val="28"/>
              </w:rPr>
            </w:pPr>
            <w:r>
              <w:rPr>
                <w:rFonts w:hint="eastAsia"/>
                <w:sz w:val="28"/>
              </w:rPr>
              <w:t>太行花开</w:t>
            </w:r>
            <w:r w:rsidR="00602883">
              <w:rPr>
                <w:sz w:val="28"/>
              </w:rPr>
              <w:tab/>
            </w:r>
          </w:p>
          <w:p w:rsidR="00602883" w:rsidRDefault="00602883" w:rsidP="00602883">
            <w:pPr>
              <w:tabs>
                <w:tab w:val="left" w:pos="1845"/>
              </w:tabs>
              <w:rPr>
                <w:sz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河北广播电视台</w:t>
            </w:r>
          </w:p>
          <w:p w:rsidR="00AC15A8" w:rsidRDefault="00AC15A8">
            <w:pPr>
              <w:rPr>
                <w:sz w:val="24"/>
                <w:szCs w:val="24"/>
              </w:rPr>
            </w:pPr>
            <w:r w:rsidRPr="00AC15A8">
              <w:rPr>
                <w:rFonts w:hint="eastAsia"/>
                <w:sz w:val="24"/>
                <w:szCs w:val="24"/>
              </w:rPr>
              <w:t>中共河北省委宣传部</w:t>
            </w:r>
          </w:p>
          <w:p w:rsidR="007C38B4" w:rsidRDefault="007C38B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北京发现之</w:t>
            </w:r>
            <w:proofErr w:type="gramStart"/>
            <w:r>
              <w:rPr>
                <w:rFonts w:hint="eastAsia"/>
                <w:sz w:val="24"/>
                <w:szCs w:val="24"/>
              </w:rPr>
              <w:t>旅文化</w:t>
            </w:r>
            <w:proofErr w:type="gramEnd"/>
            <w:r>
              <w:rPr>
                <w:rFonts w:hint="eastAsia"/>
                <w:sz w:val="24"/>
                <w:szCs w:val="24"/>
              </w:rPr>
              <w:t>发展有限公司</w:t>
            </w:r>
          </w:p>
          <w:p w:rsidR="007C38B4" w:rsidRPr="007C38B4" w:rsidRDefault="007C38B4">
            <w:pPr>
              <w:rPr>
                <w:sz w:val="24"/>
                <w:szCs w:val="24"/>
              </w:rPr>
            </w:pPr>
          </w:p>
        </w:tc>
      </w:tr>
      <w:tr w:rsidR="00A539E8" w:rsidTr="00C279DB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科恩眼里的中国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长春广播电视台</w:t>
            </w:r>
          </w:p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中共吉林省委宣传部</w:t>
            </w:r>
          </w:p>
          <w:p w:rsid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中共长春市委宣传部</w:t>
            </w:r>
          </w:p>
          <w:p w:rsidR="00602883" w:rsidRPr="00A539E8" w:rsidRDefault="00602883">
            <w:pPr>
              <w:rPr>
                <w:sz w:val="24"/>
                <w:szCs w:val="24"/>
              </w:rPr>
            </w:pPr>
          </w:p>
        </w:tc>
      </w:tr>
      <w:tr w:rsidR="00A539E8" w:rsidTr="00C279DB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中共六大纪事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黑龙江广播电视台</w:t>
            </w:r>
          </w:p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中共中央党史研究室宣教局</w:t>
            </w:r>
          </w:p>
          <w:p w:rsid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中共黑龙江省委宣传部</w:t>
            </w:r>
          </w:p>
          <w:p w:rsidR="00602883" w:rsidRDefault="00D262B9">
            <w:pPr>
              <w:rPr>
                <w:sz w:val="24"/>
                <w:szCs w:val="24"/>
              </w:rPr>
            </w:pPr>
            <w:r w:rsidRPr="00D262B9">
              <w:rPr>
                <w:rFonts w:hint="eastAsia"/>
                <w:sz w:val="24"/>
                <w:szCs w:val="24"/>
              </w:rPr>
              <w:t>莫斯科中国文化中心</w:t>
            </w:r>
          </w:p>
          <w:p w:rsidR="00D262B9" w:rsidRPr="00A539E8" w:rsidRDefault="00D262B9">
            <w:pPr>
              <w:rPr>
                <w:sz w:val="24"/>
                <w:szCs w:val="24"/>
              </w:rPr>
            </w:pPr>
          </w:p>
        </w:tc>
      </w:tr>
      <w:tr w:rsidR="00A539E8" w:rsidTr="00C279DB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本草中华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云集将来传媒（上海）有限公司</w:t>
            </w:r>
          </w:p>
          <w:p w:rsid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北京爱奇艺科技有限公司</w:t>
            </w:r>
          </w:p>
          <w:p w:rsidR="00602883" w:rsidRPr="00A539E8" w:rsidRDefault="00602883">
            <w:pPr>
              <w:rPr>
                <w:sz w:val="24"/>
                <w:szCs w:val="24"/>
              </w:rPr>
            </w:pPr>
          </w:p>
        </w:tc>
      </w:tr>
      <w:tr w:rsidR="00A539E8" w:rsidTr="00C279DB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你所不知道的中国（第三季）</w:t>
            </w:r>
          </w:p>
          <w:p w:rsidR="00602883" w:rsidRDefault="00602883">
            <w:pPr>
              <w:rPr>
                <w:sz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江苏省广播电视总台</w:t>
            </w:r>
          </w:p>
          <w:p w:rsidR="00797917" w:rsidRDefault="00797917">
            <w:pPr>
              <w:rPr>
                <w:sz w:val="24"/>
                <w:szCs w:val="24"/>
              </w:rPr>
            </w:pPr>
            <w:r w:rsidRPr="00797917">
              <w:rPr>
                <w:rFonts w:hint="eastAsia"/>
                <w:sz w:val="24"/>
                <w:szCs w:val="24"/>
              </w:rPr>
              <w:t>雄狮影视有限公司</w:t>
            </w:r>
          </w:p>
          <w:p w:rsidR="00797917" w:rsidRPr="00A539E8" w:rsidRDefault="00797917">
            <w:pPr>
              <w:rPr>
                <w:sz w:val="24"/>
                <w:szCs w:val="24"/>
              </w:rPr>
            </w:pPr>
          </w:p>
        </w:tc>
      </w:tr>
      <w:tr w:rsidR="00A539E8" w:rsidTr="00C279DB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黄山短尾猴</w:t>
            </w:r>
          </w:p>
          <w:p w:rsidR="00602883" w:rsidRDefault="00602883">
            <w:pPr>
              <w:rPr>
                <w:sz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安徽广播电视台</w:t>
            </w:r>
          </w:p>
        </w:tc>
      </w:tr>
      <w:tr w:rsidR="00A539E8" w:rsidTr="00C279DB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长江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湖北广播电视台</w:t>
            </w:r>
          </w:p>
          <w:p w:rsidR="00614BA3" w:rsidRDefault="00614BA3">
            <w:pPr>
              <w:rPr>
                <w:sz w:val="24"/>
                <w:szCs w:val="24"/>
              </w:rPr>
            </w:pPr>
            <w:r w:rsidRPr="00614BA3">
              <w:rPr>
                <w:rFonts w:hint="eastAsia"/>
                <w:sz w:val="24"/>
                <w:szCs w:val="24"/>
              </w:rPr>
              <w:t>中共湖北省委宣传部</w:t>
            </w:r>
            <w:r w:rsidRPr="00614BA3">
              <w:rPr>
                <w:rFonts w:hint="eastAsia"/>
                <w:sz w:val="24"/>
                <w:szCs w:val="24"/>
              </w:rPr>
              <w:t xml:space="preserve">  </w:t>
            </w:r>
          </w:p>
          <w:p w:rsidR="00614BA3" w:rsidRPr="00A539E8" w:rsidRDefault="00614BA3">
            <w:pPr>
              <w:rPr>
                <w:sz w:val="24"/>
                <w:szCs w:val="24"/>
              </w:rPr>
            </w:pPr>
            <w:r w:rsidRPr="00614BA3">
              <w:rPr>
                <w:rFonts w:hint="eastAsia"/>
                <w:sz w:val="24"/>
                <w:szCs w:val="24"/>
              </w:rPr>
              <w:t>中央电视台纪录频道</w:t>
            </w:r>
          </w:p>
          <w:p w:rsid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星云影视文化集团</w:t>
            </w:r>
          </w:p>
          <w:p w:rsidR="00602883" w:rsidRPr="00A539E8" w:rsidRDefault="00602883">
            <w:pPr>
              <w:rPr>
                <w:sz w:val="24"/>
                <w:szCs w:val="24"/>
              </w:rPr>
            </w:pPr>
          </w:p>
        </w:tc>
      </w:tr>
      <w:tr w:rsidR="00A539E8" w:rsidTr="00C279DB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绝壁长廊</w:t>
            </w:r>
            <w:r>
              <w:rPr>
                <w:rFonts w:hint="eastAsia"/>
                <w:sz w:val="28"/>
              </w:rPr>
              <w:t>----</w:t>
            </w:r>
            <w:proofErr w:type="gramStart"/>
            <w:r>
              <w:rPr>
                <w:rFonts w:hint="eastAsia"/>
                <w:sz w:val="28"/>
              </w:rPr>
              <w:t>凿</w:t>
            </w:r>
            <w:proofErr w:type="gramEnd"/>
            <w:r>
              <w:rPr>
                <w:rFonts w:hint="eastAsia"/>
                <w:sz w:val="28"/>
              </w:rPr>
              <w:t>出来的幸福生活</w:t>
            </w:r>
          </w:p>
          <w:p w:rsidR="00602883" w:rsidRDefault="00602883">
            <w:pPr>
              <w:rPr>
                <w:sz w:val="28"/>
              </w:rPr>
            </w:pPr>
          </w:p>
          <w:p w:rsidR="00AC15A8" w:rsidRDefault="00AC15A8">
            <w:pPr>
              <w:rPr>
                <w:sz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广东广播电视台</w:t>
            </w:r>
          </w:p>
        </w:tc>
      </w:tr>
      <w:tr w:rsidR="00A539E8" w:rsidTr="00C279DB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稻之道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924CF3" w:rsidRDefault="00924CF3" w:rsidP="00924CF3">
            <w:pPr>
              <w:rPr>
                <w:sz w:val="24"/>
                <w:szCs w:val="24"/>
              </w:rPr>
            </w:pPr>
            <w:r w:rsidRPr="00924CF3">
              <w:rPr>
                <w:rFonts w:hint="eastAsia"/>
                <w:sz w:val="24"/>
                <w:szCs w:val="24"/>
              </w:rPr>
              <w:t>广西出版传媒有限公司</w:t>
            </w:r>
            <w:r w:rsidRPr="00924CF3">
              <w:rPr>
                <w:rFonts w:hint="eastAsia"/>
                <w:sz w:val="24"/>
                <w:szCs w:val="24"/>
              </w:rPr>
              <w:t xml:space="preserve"> </w:t>
            </w:r>
          </w:p>
          <w:p w:rsidR="00924CF3" w:rsidRPr="00924CF3" w:rsidRDefault="00924CF3" w:rsidP="00924CF3">
            <w:pPr>
              <w:rPr>
                <w:sz w:val="21"/>
                <w:szCs w:val="21"/>
              </w:rPr>
            </w:pPr>
            <w:r w:rsidRPr="00924CF3">
              <w:rPr>
                <w:rFonts w:hint="eastAsia"/>
                <w:sz w:val="21"/>
                <w:szCs w:val="21"/>
              </w:rPr>
              <w:t>广西金海湾电子音像出版社有限公司</w:t>
            </w:r>
            <w:r w:rsidRPr="00924CF3">
              <w:rPr>
                <w:rFonts w:hint="eastAsia"/>
                <w:sz w:val="21"/>
                <w:szCs w:val="21"/>
              </w:rPr>
              <w:t xml:space="preserve">  </w:t>
            </w:r>
          </w:p>
          <w:p w:rsidR="00602883" w:rsidRDefault="00924CF3" w:rsidP="00924CF3">
            <w:pPr>
              <w:rPr>
                <w:sz w:val="24"/>
                <w:szCs w:val="24"/>
              </w:rPr>
            </w:pPr>
            <w:r w:rsidRPr="00924CF3">
              <w:rPr>
                <w:rFonts w:hint="eastAsia"/>
                <w:sz w:val="24"/>
                <w:szCs w:val="24"/>
              </w:rPr>
              <w:t>广西都广之</w:t>
            </w:r>
            <w:proofErr w:type="gramStart"/>
            <w:r w:rsidRPr="00924CF3">
              <w:rPr>
                <w:rFonts w:hint="eastAsia"/>
                <w:sz w:val="24"/>
                <w:szCs w:val="24"/>
              </w:rPr>
              <w:t>野文化</w:t>
            </w:r>
            <w:proofErr w:type="gramEnd"/>
            <w:r w:rsidRPr="00924CF3">
              <w:rPr>
                <w:rFonts w:hint="eastAsia"/>
                <w:sz w:val="24"/>
                <w:szCs w:val="24"/>
              </w:rPr>
              <w:t>传媒有限公司</w:t>
            </w:r>
          </w:p>
          <w:p w:rsidR="00924CF3" w:rsidRPr="00A539E8" w:rsidRDefault="00924CF3" w:rsidP="00924CF3">
            <w:pPr>
              <w:rPr>
                <w:sz w:val="24"/>
                <w:szCs w:val="24"/>
              </w:rPr>
            </w:pPr>
          </w:p>
        </w:tc>
      </w:tr>
      <w:tr w:rsidR="00A539E8" w:rsidTr="00C279DB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纪录四川</w:t>
            </w:r>
            <w:r>
              <w:rPr>
                <w:rFonts w:hint="eastAsia"/>
                <w:sz w:val="28"/>
              </w:rPr>
              <w:t>100</w:t>
            </w:r>
            <w:r>
              <w:rPr>
                <w:rFonts w:hint="eastAsia"/>
                <w:sz w:val="28"/>
              </w:rPr>
              <w:t>双手</w:t>
            </w:r>
          </w:p>
          <w:p w:rsidR="00602883" w:rsidRDefault="00602883">
            <w:pPr>
              <w:rPr>
                <w:sz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四川广播电视台</w:t>
            </w:r>
          </w:p>
          <w:p w:rsidR="004B0E27" w:rsidRDefault="004B0E27">
            <w:pPr>
              <w:rPr>
                <w:sz w:val="24"/>
                <w:szCs w:val="24"/>
              </w:rPr>
            </w:pPr>
            <w:r w:rsidRPr="004B0E27">
              <w:rPr>
                <w:rFonts w:hint="eastAsia"/>
                <w:sz w:val="24"/>
                <w:szCs w:val="24"/>
              </w:rPr>
              <w:t>四川省电视艺术家协会</w:t>
            </w:r>
          </w:p>
          <w:p w:rsidR="004B0E27" w:rsidRPr="00A539E8" w:rsidRDefault="004B0E27">
            <w:pPr>
              <w:rPr>
                <w:sz w:val="24"/>
                <w:szCs w:val="24"/>
              </w:rPr>
            </w:pPr>
          </w:p>
        </w:tc>
      </w:tr>
      <w:tr w:rsidR="00A539E8" w:rsidTr="00C279DB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塔里木河</w:t>
            </w:r>
          </w:p>
          <w:p w:rsidR="00602883" w:rsidRDefault="00602883">
            <w:pPr>
              <w:rPr>
                <w:sz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新疆电视台</w:t>
            </w:r>
          </w:p>
        </w:tc>
      </w:tr>
      <w:tr w:rsidR="00A539E8" w:rsidTr="00C279DB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兵团人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新疆生产建设兵团广播电视台</w:t>
            </w:r>
          </w:p>
          <w:p w:rsidR="00602883" w:rsidRPr="00A539E8" w:rsidRDefault="00602883">
            <w:pPr>
              <w:rPr>
                <w:sz w:val="24"/>
                <w:szCs w:val="24"/>
              </w:rPr>
            </w:pPr>
          </w:p>
        </w:tc>
      </w:tr>
    </w:tbl>
    <w:p w:rsidR="00602883" w:rsidRDefault="00602883"/>
    <w:p w:rsidR="00602883" w:rsidRPr="006A3A4D" w:rsidRDefault="00602883">
      <w:pPr>
        <w:rPr>
          <w:b/>
          <w:sz w:val="32"/>
          <w:szCs w:val="32"/>
        </w:rPr>
      </w:pPr>
      <w:r w:rsidRPr="006A3A4D">
        <w:rPr>
          <w:rFonts w:hint="eastAsia"/>
          <w:b/>
          <w:sz w:val="32"/>
          <w:szCs w:val="32"/>
        </w:rPr>
        <w:t>3</w:t>
      </w:r>
      <w:r w:rsidR="00462304">
        <w:rPr>
          <w:rFonts w:hint="eastAsia"/>
          <w:b/>
          <w:sz w:val="32"/>
          <w:szCs w:val="32"/>
        </w:rPr>
        <w:t>、电视综艺节目</w:t>
      </w:r>
      <w:r w:rsidR="0042798C">
        <w:rPr>
          <w:rFonts w:hint="eastAsia"/>
          <w:b/>
          <w:sz w:val="32"/>
          <w:szCs w:val="32"/>
        </w:rPr>
        <w:t>大奖</w:t>
      </w:r>
      <w:r w:rsidR="0042798C">
        <w:rPr>
          <w:rFonts w:hint="eastAsia"/>
          <w:b/>
          <w:sz w:val="32"/>
          <w:szCs w:val="32"/>
        </w:rPr>
        <w:t>----</w:t>
      </w:r>
      <w:r w:rsidR="00462304">
        <w:rPr>
          <w:rFonts w:hint="eastAsia"/>
          <w:b/>
          <w:sz w:val="32"/>
          <w:szCs w:val="32"/>
        </w:rPr>
        <w:t>提名作品</w:t>
      </w:r>
    </w:p>
    <w:p w:rsidR="00602883" w:rsidRDefault="00602883"/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04"/>
        <w:gridCol w:w="3119"/>
      </w:tblGrid>
      <w:tr w:rsidR="00A539E8" w:rsidTr="00A539E8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D3586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春去</w:t>
            </w:r>
            <w:r w:rsidR="00A539E8">
              <w:rPr>
                <w:rFonts w:hint="eastAsia"/>
                <w:sz w:val="28"/>
              </w:rPr>
              <w:t>春又回</w:t>
            </w:r>
            <w:r w:rsidR="00A539E8">
              <w:rPr>
                <w:rFonts w:hint="eastAsia"/>
                <w:sz w:val="28"/>
              </w:rPr>
              <w:t>----</w:t>
            </w:r>
            <w:r w:rsidR="00072558">
              <w:rPr>
                <w:rFonts w:hint="eastAsia"/>
                <w:sz w:val="28"/>
              </w:rPr>
              <w:t>苏北民歌邀请赛·</w:t>
            </w:r>
            <w:r w:rsidR="00A539E8">
              <w:rPr>
                <w:rFonts w:hint="eastAsia"/>
                <w:sz w:val="28"/>
              </w:rPr>
              <w:t>南通专场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扬州广播电视总台</w:t>
            </w:r>
          </w:p>
          <w:p w:rsidR="00602883" w:rsidRPr="00A539E8" w:rsidRDefault="00602883">
            <w:pPr>
              <w:rPr>
                <w:sz w:val="24"/>
                <w:szCs w:val="24"/>
              </w:rPr>
            </w:pPr>
          </w:p>
        </w:tc>
      </w:tr>
      <w:tr w:rsidR="00A539E8" w:rsidTr="00A539E8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602883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向着伟大梦想</w:t>
            </w:r>
            <w:r>
              <w:rPr>
                <w:rFonts w:hint="eastAsia"/>
                <w:sz w:val="28"/>
              </w:rPr>
              <w:t>----</w:t>
            </w:r>
            <w:r>
              <w:rPr>
                <w:rFonts w:hint="eastAsia"/>
                <w:sz w:val="28"/>
              </w:rPr>
              <w:t>山东省庆祝中国共产党</w:t>
            </w:r>
          </w:p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成立</w:t>
            </w:r>
            <w:r>
              <w:rPr>
                <w:rFonts w:hint="eastAsia"/>
                <w:sz w:val="28"/>
              </w:rPr>
              <w:t>95</w:t>
            </w:r>
            <w:r>
              <w:rPr>
                <w:rFonts w:hint="eastAsia"/>
                <w:sz w:val="28"/>
              </w:rPr>
              <w:t>周年文艺演出</w:t>
            </w:r>
          </w:p>
          <w:p w:rsidR="00602883" w:rsidRDefault="00602883">
            <w:pPr>
              <w:rPr>
                <w:sz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山东广播电视台</w:t>
            </w:r>
          </w:p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中共山东省委宣传部</w:t>
            </w:r>
          </w:p>
        </w:tc>
      </w:tr>
      <w:tr w:rsidR="00A539E8" w:rsidTr="00A539E8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07255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丝路情·</w:t>
            </w:r>
            <w:r w:rsidR="00A539E8">
              <w:rPr>
                <w:rFonts w:hint="eastAsia"/>
                <w:sz w:val="28"/>
              </w:rPr>
              <w:t>中国融</w:t>
            </w:r>
            <w:r w:rsidR="00A539E8">
              <w:rPr>
                <w:rFonts w:hint="eastAsia"/>
                <w:sz w:val="28"/>
              </w:rPr>
              <w:t>----2017</w:t>
            </w:r>
            <w:proofErr w:type="gramStart"/>
            <w:r w:rsidR="00A539E8">
              <w:rPr>
                <w:rFonts w:hint="eastAsia"/>
                <w:sz w:val="28"/>
              </w:rPr>
              <w:t>丝路春晚</w:t>
            </w:r>
            <w:proofErr w:type="gramEnd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陕西广播电视台</w:t>
            </w:r>
          </w:p>
          <w:p w:rsidR="009F6CBD" w:rsidRDefault="009F6CBD" w:rsidP="009F6CBD">
            <w:pPr>
              <w:rPr>
                <w:sz w:val="24"/>
                <w:szCs w:val="24"/>
              </w:rPr>
            </w:pPr>
            <w:r w:rsidRPr="009F6CBD">
              <w:rPr>
                <w:rFonts w:hint="eastAsia"/>
                <w:sz w:val="24"/>
                <w:szCs w:val="24"/>
              </w:rPr>
              <w:t>甘肃卫视</w:t>
            </w:r>
            <w:r w:rsidRPr="009F6CBD">
              <w:rPr>
                <w:rFonts w:hint="eastAsia"/>
                <w:sz w:val="24"/>
                <w:szCs w:val="24"/>
              </w:rPr>
              <w:t xml:space="preserve">  </w:t>
            </w:r>
            <w:r w:rsidRPr="009F6CBD">
              <w:rPr>
                <w:rFonts w:hint="eastAsia"/>
                <w:sz w:val="24"/>
                <w:szCs w:val="24"/>
              </w:rPr>
              <w:t>宁夏卫视</w:t>
            </w:r>
            <w:r w:rsidRPr="009F6CBD">
              <w:rPr>
                <w:rFonts w:hint="eastAsia"/>
                <w:sz w:val="24"/>
                <w:szCs w:val="24"/>
              </w:rPr>
              <w:t xml:space="preserve">  </w:t>
            </w:r>
          </w:p>
          <w:p w:rsidR="009F6CBD" w:rsidRDefault="009F6CBD" w:rsidP="009F6CBD">
            <w:pPr>
              <w:rPr>
                <w:sz w:val="24"/>
                <w:szCs w:val="24"/>
              </w:rPr>
            </w:pPr>
            <w:r w:rsidRPr="009F6CBD">
              <w:rPr>
                <w:rFonts w:hint="eastAsia"/>
                <w:sz w:val="24"/>
                <w:szCs w:val="24"/>
              </w:rPr>
              <w:t>青海卫视</w:t>
            </w:r>
            <w:r w:rsidRPr="009F6CBD">
              <w:rPr>
                <w:rFonts w:hint="eastAsia"/>
                <w:sz w:val="24"/>
                <w:szCs w:val="24"/>
              </w:rPr>
              <w:t xml:space="preserve">  </w:t>
            </w:r>
            <w:r w:rsidRPr="009F6CBD">
              <w:rPr>
                <w:rFonts w:hint="eastAsia"/>
                <w:sz w:val="24"/>
                <w:szCs w:val="24"/>
              </w:rPr>
              <w:t>福建东南卫视</w:t>
            </w:r>
            <w:r w:rsidRPr="009F6CBD">
              <w:rPr>
                <w:rFonts w:hint="eastAsia"/>
                <w:sz w:val="24"/>
                <w:szCs w:val="24"/>
              </w:rPr>
              <w:t xml:space="preserve">  </w:t>
            </w:r>
          </w:p>
          <w:p w:rsidR="00602883" w:rsidRDefault="009F6CBD" w:rsidP="009F6CBD">
            <w:pPr>
              <w:rPr>
                <w:sz w:val="24"/>
                <w:szCs w:val="24"/>
              </w:rPr>
            </w:pPr>
            <w:r w:rsidRPr="009F6CBD">
              <w:rPr>
                <w:rFonts w:hint="eastAsia"/>
                <w:sz w:val="24"/>
                <w:szCs w:val="24"/>
              </w:rPr>
              <w:t>广西卫视</w:t>
            </w:r>
            <w:r w:rsidRPr="009F6CBD">
              <w:rPr>
                <w:rFonts w:hint="eastAsia"/>
                <w:sz w:val="24"/>
                <w:szCs w:val="24"/>
              </w:rPr>
              <w:t xml:space="preserve">  </w:t>
            </w:r>
            <w:r w:rsidRPr="009F6CBD">
              <w:rPr>
                <w:rFonts w:hint="eastAsia"/>
                <w:sz w:val="24"/>
                <w:szCs w:val="24"/>
              </w:rPr>
              <w:t>新疆卫视</w:t>
            </w:r>
          </w:p>
          <w:p w:rsidR="009B2E77" w:rsidRPr="00A539E8" w:rsidRDefault="009B2E77" w:rsidP="009F6CBD">
            <w:pPr>
              <w:rPr>
                <w:sz w:val="24"/>
                <w:szCs w:val="24"/>
              </w:rPr>
            </w:pPr>
          </w:p>
        </w:tc>
      </w:tr>
      <w:tr w:rsidR="00A539E8" w:rsidTr="00A539E8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602883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冰雪天山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阳光丝路</w:t>
            </w:r>
            <w:r>
              <w:rPr>
                <w:rFonts w:hint="eastAsia"/>
                <w:sz w:val="28"/>
              </w:rPr>
              <w:t>----</w:t>
            </w:r>
            <w:r>
              <w:rPr>
                <w:rFonts w:hint="eastAsia"/>
                <w:sz w:val="28"/>
              </w:rPr>
              <w:t>中华人民共和国</w:t>
            </w:r>
          </w:p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第十三届冬季运动会开幕式</w:t>
            </w:r>
          </w:p>
          <w:p w:rsidR="00602883" w:rsidRPr="00602883" w:rsidRDefault="00602883">
            <w:pPr>
              <w:rPr>
                <w:sz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新疆电视台</w:t>
            </w:r>
          </w:p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国家体育总局</w:t>
            </w:r>
          </w:p>
        </w:tc>
      </w:tr>
      <w:tr w:rsidR="00A539E8" w:rsidTr="00A539E8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2017</w:t>
            </w:r>
            <w:r>
              <w:rPr>
                <w:rFonts w:hint="eastAsia"/>
                <w:sz w:val="28"/>
              </w:rPr>
              <w:t>山西卫视“中国民歌春晚”</w:t>
            </w:r>
          </w:p>
          <w:p w:rsidR="00602883" w:rsidRDefault="00602883">
            <w:pPr>
              <w:rPr>
                <w:sz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山西广播电视台</w:t>
            </w:r>
          </w:p>
        </w:tc>
      </w:tr>
      <w:tr w:rsidR="00A539E8" w:rsidTr="00A539E8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9B2E7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“</w:t>
            </w:r>
            <w:r w:rsidR="00A539E8">
              <w:rPr>
                <w:rFonts w:hint="eastAsia"/>
                <w:sz w:val="28"/>
              </w:rPr>
              <w:t>辽宁好人</w:t>
            </w:r>
            <w:r>
              <w:rPr>
                <w:rFonts w:hint="eastAsia"/>
                <w:sz w:val="28"/>
              </w:rPr>
              <w:t>”</w:t>
            </w:r>
            <w:r w:rsidR="00A539E8">
              <w:rPr>
                <w:rFonts w:hint="eastAsia"/>
                <w:sz w:val="28"/>
              </w:rPr>
              <w:t>2016</w:t>
            </w:r>
            <w:r w:rsidR="00A539E8">
              <w:rPr>
                <w:rFonts w:hint="eastAsia"/>
                <w:sz w:val="28"/>
              </w:rPr>
              <w:t>年度盛典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辽宁广播电视台</w:t>
            </w:r>
          </w:p>
          <w:p w:rsidR="00CF6104" w:rsidRDefault="00CF6104">
            <w:pPr>
              <w:rPr>
                <w:sz w:val="24"/>
                <w:szCs w:val="24"/>
              </w:rPr>
            </w:pPr>
            <w:r w:rsidRPr="00CF6104">
              <w:rPr>
                <w:rFonts w:hint="eastAsia"/>
                <w:sz w:val="24"/>
                <w:szCs w:val="24"/>
              </w:rPr>
              <w:t>中共辽宁省委宣传部</w:t>
            </w:r>
          </w:p>
          <w:p w:rsidR="009B2E77" w:rsidRPr="00A539E8" w:rsidRDefault="009B2E77">
            <w:pPr>
              <w:rPr>
                <w:sz w:val="24"/>
                <w:szCs w:val="24"/>
              </w:rPr>
            </w:pPr>
            <w:r w:rsidRPr="009B2E77">
              <w:rPr>
                <w:rFonts w:hint="eastAsia"/>
                <w:sz w:val="24"/>
                <w:szCs w:val="24"/>
              </w:rPr>
              <w:t>辽宁省文明办</w:t>
            </w:r>
          </w:p>
        </w:tc>
      </w:tr>
    </w:tbl>
    <w:p w:rsidR="00602883" w:rsidRDefault="00602883"/>
    <w:p w:rsidR="00602883" w:rsidRDefault="00602883"/>
    <w:p w:rsidR="00602883" w:rsidRPr="006A3A4D" w:rsidRDefault="00F94667" w:rsidP="00F94667">
      <w:pPr>
        <w:rPr>
          <w:b/>
          <w:sz w:val="32"/>
          <w:szCs w:val="32"/>
        </w:rPr>
      </w:pPr>
      <w:r w:rsidRPr="006A3A4D">
        <w:rPr>
          <w:rFonts w:hint="eastAsia"/>
          <w:b/>
          <w:sz w:val="32"/>
          <w:szCs w:val="32"/>
        </w:rPr>
        <w:t>4</w:t>
      </w:r>
      <w:r w:rsidR="00462304">
        <w:rPr>
          <w:rFonts w:hint="eastAsia"/>
          <w:b/>
          <w:sz w:val="32"/>
          <w:szCs w:val="32"/>
        </w:rPr>
        <w:t>、电视戏曲节目</w:t>
      </w:r>
      <w:r w:rsidR="0042798C">
        <w:rPr>
          <w:rFonts w:hint="eastAsia"/>
          <w:b/>
          <w:sz w:val="32"/>
          <w:szCs w:val="32"/>
        </w:rPr>
        <w:t>大奖</w:t>
      </w:r>
      <w:r w:rsidR="0042798C">
        <w:rPr>
          <w:rFonts w:hint="eastAsia"/>
          <w:b/>
          <w:sz w:val="32"/>
          <w:szCs w:val="32"/>
        </w:rPr>
        <w:t>----</w:t>
      </w:r>
      <w:r w:rsidR="00462304">
        <w:rPr>
          <w:rFonts w:hint="eastAsia"/>
          <w:b/>
          <w:sz w:val="32"/>
          <w:szCs w:val="32"/>
        </w:rPr>
        <w:t>提名作品</w:t>
      </w:r>
    </w:p>
    <w:p w:rsidR="00602883" w:rsidRDefault="00602883"/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04"/>
        <w:gridCol w:w="3119"/>
      </w:tblGrid>
      <w:tr w:rsidR="00A539E8" w:rsidTr="00A539E8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2017</w:t>
            </w:r>
            <w:r>
              <w:rPr>
                <w:rFonts w:hint="eastAsia"/>
                <w:sz w:val="28"/>
              </w:rPr>
              <w:t>中国戏曲大会</w:t>
            </w:r>
          </w:p>
          <w:p w:rsidR="00F94667" w:rsidRDefault="00F94667">
            <w:pPr>
              <w:rPr>
                <w:sz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中央电视台戏曲和音乐频道</w:t>
            </w:r>
          </w:p>
        </w:tc>
      </w:tr>
      <w:tr w:rsidR="00A539E8" w:rsidTr="00A539E8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F94667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《梨园春》走进人民大会堂特别节目</w:t>
            </w:r>
          </w:p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----</w:t>
            </w:r>
            <w:r>
              <w:rPr>
                <w:rFonts w:hint="eastAsia"/>
                <w:sz w:val="28"/>
              </w:rPr>
              <w:t>百团争霸总决赛</w:t>
            </w:r>
          </w:p>
          <w:p w:rsidR="00F94667" w:rsidRDefault="00F94667">
            <w:pPr>
              <w:rPr>
                <w:sz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河南广播电视台</w:t>
            </w:r>
          </w:p>
        </w:tc>
      </w:tr>
      <w:tr w:rsidR="00A539E8" w:rsidTr="00A539E8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杜丽娘与柳梦梅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浙江卫视</w:t>
            </w:r>
          </w:p>
          <w:p w:rsid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浙江</w:t>
            </w:r>
            <w:r w:rsidR="00797917">
              <w:rPr>
                <w:rFonts w:hint="eastAsia"/>
                <w:sz w:val="24"/>
                <w:szCs w:val="24"/>
              </w:rPr>
              <w:t>电视台</w:t>
            </w:r>
            <w:r w:rsidRPr="00A539E8">
              <w:rPr>
                <w:rFonts w:hint="eastAsia"/>
                <w:sz w:val="24"/>
                <w:szCs w:val="24"/>
              </w:rPr>
              <w:t>影视娱乐频道</w:t>
            </w:r>
          </w:p>
          <w:p w:rsidR="00F94667" w:rsidRPr="00A539E8" w:rsidRDefault="00F94667">
            <w:pPr>
              <w:rPr>
                <w:sz w:val="24"/>
                <w:szCs w:val="24"/>
              </w:rPr>
            </w:pPr>
          </w:p>
        </w:tc>
      </w:tr>
    </w:tbl>
    <w:p w:rsidR="006A3A4D" w:rsidRDefault="006A3A4D">
      <w:pPr>
        <w:rPr>
          <w:b/>
          <w:sz w:val="32"/>
          <w:szCs w:val="32"/>
        </w:rPr>
      </w:pPr>
      <w:r w:rsidRPr="006A3A4D">
        <w:rPr>
          <w:rFonts w:hint="eastAsia"/>
          <w:b/>
          <w:sz w:val="32"/>
          <w:szCs w:val="32"/>
        </w:rPr>
        <w:lastRenderedPageBreak/>
        <w:t>5</w:t>
      </w:r>
      <w:r w:rsidR="00462304">
        <w:rPr>
          <w:rFonts w:hint="eastAsia"/>
          <w:b/>
          <w:sz w:val="32"/>
          <w:szCs w:val="32"/>
        </w:rPr>
        <w:t>、电视动画节目</w:t>
      </w:r>
      <w:r w:rsidR="0042798C">
        <w:rPr>
          <w:rFonts w:hint="eastAsia"/>
          <w:b/>
          <w:sz w:val="32"/>
          <w:szCs w:val="32"/>
        </w:rPr>
        <w:t>大奖</w:t>
      </w:r>
      <w:r w:rsidR="0042798C">
        <w:rPr>
          <w:rFonts w:hint="eastAsia"/>
          <w:b/>
          <w:sz w:val="32"/>
          <w:szCs w:val="32"/>
        </w:rPr>
        <w:t>----</w:t>
      </w:r>
      <w:r w:rsidR="00462304">
        <w:rPr>
          <w:rFonts w:hint="eastAsia"/>
          <w:b/>
          <w:sz w:val="32"/>
          <w:szCs w:val="32"/>
        </w:rPr>
        <w:t>提名作品</w:t>
      </w:r>
    </w:p>
    <w:p w:rsidR="006A3A4D" w:rsidRPr="006A3A4D" w:rsidRDefault="006A3A4D">
      <w:pPr>
        <w:rPr>
          <w:b/>
          <w:sz w:val="32"/>
          <w:szCs w:val="32"/>
        </w:rPr>
      </w:pPr>
    </w:p>
    <w:tbl>
      <w:tblPr>
        <w:tblW w:w="10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04"/>
        <w:gridCol w:w="3402"/>
      </w:tblGrid>
      <w:tr w:rsidR="00A539E8" w:rsidTr="00795227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最可爱的人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北京电视台</w:t>
            </w:r>
          </w:p>
          <w:p w:rsidR="00F94667" w:rsidRPr="00A539E8" w:rsidRDefault="00F94667">
            <w:pPr>
              <w:rPr>
                <w:sz w:val="24"/>
                <w:szCs w:val="24"/>
              </w:rPr>
            </w:pPr>
          </w:p>
        </w:tc>
      </w:tr>
      <w:tr w:rsidR="00A539E8" w:rsidTr="00795227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proofErr w:type="gramStart"/>
            <w:r>
              <w:rPr>
                <w:rFonts w:hint="eastAsia"/>
                <w:sz w:val="28"/>
              </w:rPr>
              <w:t>犟驴小</w:t>
            </w:r>
            <w:proofErr w:type="gramEnd"/>
            <w:r>
              <w:rPr>
                <w:rFonts w:hint="eastAsia"/>
                <w:sz w:val="28"/>
              </w:rPr>
              <w:t>红军</w:t>
            </w:r>
          </w:p>
          <w:p w:rsidR="00F94667" w:rsidRDefault="00F94667">
            <w:pPr>
              <w:rPr>
                <w:sz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上海炫动传播有限公司</w:t>
            </w:r>
          </w:p>
        </w:tc>
      </w:tr>
      <w:tr w:rsidR="00A539E8" w:rsidTr="00795227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翻开这一页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（第二季）</w:t>
            </w:r>
          </w:p>
          <w:p w:rsidR="00F94667" w:rsidRDefault="00F94667">
            <w:pPr>
              <w:rPr>
                <w:sz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湖南金鹰卡通有限公司</w:t>
            </w:r>
          </w:p>
        </w:tc>
      </w:tr>
      <w:tr w:rsidR="00A539E8" w:rsidTr="00795227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小鸡彩虹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杭州天雷动漫有限公司</w:t>
            </w:r>
          </w:p>
          <w:p w:rsidR="00A539E8" w:rsidRDefault="00A539E8" w:rsidP="00F94667">
            <w:pPr>
              <w:tabs>
                <w:tab w:val="left" w:pos="1980"/>
              </w:tabs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浙江传媒学院</w:t>
            </w:r>
            <w:r w:rsidR="00F94667">
              <w:rPr>
                <w:sz w:val="24"/>
                <w:szCs w:val="24"/>
              </w:rPr>
              <w:tab/>
            </w:r>
          </w:p>
          <w:p w:rsidR="00F94667" w:rsidRPr="00A539E8" w:rsidRDefault="00F94667" w:rsidP="00F94667">
            <w:pPr>
              <w:tabs>
                <w:tab w:val="left" w:pos="1980"/>
              </w:tabs>
              <w:rPr>
                <w:sz w:val="24"/>
                <w:szCs w:val="24"/>
              </w:rPr>
            </w:pPr>
          </w:p>
        </w:tc>
      </w:tr>
      <w:tr w:rsidR="00A539E8" w:rsidTr="00795227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聪明的顺溜之雄鹰小子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95227" w:rsidRPr="007C2D56" w:rsidRDefault="007C2D56">
            <w:pPr>
              <w:rPr>
                <w:sz w:val="24"/>
                <w:szCs w:val="24"/>
              </w:rPr>
            </w:pPr>
            <w:r w:rsidRPr="00795227">
              <w:rPr>
                <w:rFonts w:hint="eastAsia"/>
                <w:sz w:val="21"/>
                <w:szCs w:val="21"/>
              </w:rPr>
              <w:t>深圳市环球数码影视文化有限公司</w:t>
            </w:r>
            <w:r w:rsidR="00A539E8" w:rsidRPr="00A539E8">
              <w:rPr>
                <w:rFonts w:hint="eastAsia"/>
                <w:sz w:val="24"/>
                <w:szCs w:val="24"/>
              </w:rPr>
              <w:t>济南军区政治部电视艺术中心</w:t>
            </w:r>
          </w:p>
          <w:p w:rsidR="00F94667" w:rsidRPr="00795227" w:rsidRDefault="00795227">
            <w:pPr>
              <w:rPr>
                <w:sz w:val="24"/>
                <w:szCs w:val="24"/>
              </w:rPr>
            </w:pPr>
            <w:r w:rsidRPr="00795227">
              <w:rPr>
                <w:rFonts w:hint="eastAsia"/>
                <w:sz w:val="24"/>
                <w:szCs w:val="24"/>
              </w:rPr>
              <w:t>东方毅拓展文化协会</w:t>
            </w:r>
          </w:p>
        </w:tc>
      </w:tr>
    </w:tbl>
    <w:p w:rsidR="00F94667" w:rsidRDefault="00F94667"/>
    <w:p w:rsidR="00F94667" w:rsidRDefault="00F94667"/>
    <w:p w:rsidR="00F94667" w:rsidRPr="006A3A4D" w:rsidRDefault="00F94667">
      <w:pPr>
        <w:rPr>
          <w:b/>
          <w:sz w:val="32"/>
          <w:szCs w:val="32"/>
        </w:rPr>
      </w:pPr>
      <w:r w:rsidRPr="006A3A4D">
        <w:rPr>
          <w:rFonts w:hint="eastAsia"/>
          <w:b/>
          <w:sz w:val="32"/>
          <w:szCs w:val="32"/>
        </w:rPr>
        <w:t>6</w:t>
      </w:r>
      <w:r w:rsidR="00462304">
        <w:rPr>
          <w:rFonts w:hint="eastAsia"/>
          <w:b/>
          <w:sz w:val="32"/>
          <w:szCs w:val="32"/>
        </w:rPr>
        <w:t>、少儿电视节目</w:t>
      </w:r>
      <w:r w:rsidR="0042798C">
        <w:rPr>
          <w:rFonts w:hint="eastAsia"/>
          <w:b/>
          <w:sz w:val="32"/>
          <w:szCs w:val="32"/>
        </w:rPr>
        <w:t>大奖</w:t>
      </w:r>
      <w:r w:rsidR="0042798C">
        <w:rPr>
          <w:rFonts w:hint="eastAsia"/>
          <w:b/>
          <w:sz w:val="32"/>
          <w:szCs w:val="32"/>
        </w:rPr>
        <w:t>----</w:t>
      </w:r>
      <w:r w:rsidR="00462304">
        <w:rPr>
          <w:rFonts w:hint="eastAsia"/>
          <w:b/>
          <w:sz w:val="32"/>
          <w:szCs w:val="32"/>
        </w:rPr>
        <w:t>提名作品</w:t>
      </w:r>
    </w:p>
    <w:p w:rsidR="00F94667" w:rsidRDefault="00F94667"/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04"/>
        <w:gridCol w:w="3544"/>
      </w:tblGrid>
      <w:tr w:rsidR="00A539E8" w:rsidTr="00310B99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proofErr w:type="gramStart"/>
            <w:r>
              <w:rPr>
                <w:rFonts w:hint="eastAsia"/>
                <w:sz w:val="28"/>
              </w:rPr>
              <w:t>最野假期</w:t>
            </w:r>
            <w:proofErr w:type="gramEnd"/>
          </w:p>
          <w:p w:rsidR="00F94667" w:rsidRDefault="00F94667">
            <w:pPr>
              <w:rPr>
                <w:sz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中央电视台少儿频道</w:t>
            </w:r>
          </w:p>
        </w:tc>
      </w:tr>
      <w:tr w:rsidR="00A539E8" w:rsidTr="00310B99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糖心家族</w:t>
            </w:r>
          </w:p>
          <w:p w:rsidR="00F94667" w:rsidRDefault="00F94667">
            <w:pPr>
              <w:rPr>
                <w:sz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天津广播电视台少儿频道</w:t>
            </w:r>
          </w:p>
        </w:tc>
      </w:tr>
      <w:tr w:rsidR="00A539E8" w:rsidTr="00310B99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向祖国报告</w:t>
            </w:r>
            <w:r>
              <w:rPr>
                <w:rFonts w:hint="eastAsia"/>
                <w:sz w:val="28"/>
              </w:rPr>
              <w:t>----</w:t>
            </w:r>
            <w:r>
              <w:rPr>
                <w:rFonts w:hint="eastAsia"/>
                <w:sz w:val="28"/>
              </w:rPr>
              <w:t>首届自治区双语教育成果</w:t>
            </w:r>
            <w:proofErr w:type="gramStart"/>
            <w:r>
              <w:rPr>
                <w:rFonts w:hint="eastAsia"/>
                <w:sz w:val="28"/>
              </w:rPr>
              <w:t>展演晚会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新疆电视台</w:t>
            </w:r>
          </w:p>
          <w:p w:rsidR="00C279DB" w:rsidRPr="00C279DB" w:rsidRDefault="00C279DB">
            <w:pPr>
              <w:rPr>
                <w:sz w:val="21"/>
                <w:szCs w:val="21"/>
              </w:rPr>
            </w:pPr>
            <w:r w:rsidRPr="00C279DB">
              <w:rPr>
                <w:rFonts w:hint="eastAsia"/>
                <w:sz w:val="21"/>
                <w:szCs w:val="21"/>
              </w:rPr>
              <w:t>中共新疆维吾尔自治区党委宣传部</w:t>
            </w:r>
          </w:p>
          <w:p w:rsid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新疆维吾尔自治区教育厅</w:t>
            </w:r>
          </w:p>
          <w:p w:rsidR="00F94667" w:rsidRPr="00A539E8" w:rsidRDefault="00F94667">
            <w:pPr>
              <w:rPr>
                <w:sz w:val="24"/>
                <w:szCs w:val="24"/>
              </w:rPr>
            </w:pPr>
          </w:p>
        </w:tc>
      </w:tr>
      <w:tr w:rsidR="00A539E8" w:rsidTr="00310B99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花儿向阳开</w:t>
            </w:r>
            <w:r>
              <w:rPr>
                <w:rFonts w:hint="eastAsia"/>
                <w:sz w:val="28"/>
              </w:rPr>
              <w:t>----2017</w:t>
            </w:r>
            <w:r>
              <w:rPr>
                <w:rFonts w:hint="eastAsia"/>
                <w:sz w:val="28"/>
              </w:rPr>
              <w:t>年六一晚会</w:t>
            </w:r>
          </w:p>
          <w:p w:rsidR="00F94667" w:rsidRDefault="00F94667">
            <w:pPr>
              <w:rPr>
                <w:sz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中央电视台少儿频道</w:t>
            </w:r>
          </w:p>
        </w:tc>
      </w:tr>
      <w:tr w:rsidR="00A539E8" w:rsidTr="00310B99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F486E" w:rsidRDefault="0007255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草原娃·</w:t>
            </w:r>
            <w:r w:rsidR="00A539E8">
              <w:rPr>
                <w:rFonts w:hint="eastAsia"/>
                <w:sz w:val="28"/>
              </w:rPr>
              <w:t>中国娃</w:t>
            </w:r>
            <w:r w:rsidR="00A539E8">
              <w:rPr>
                <w:rFonts w:hint="eastAsia"/>
                <w:sz w:val="28"/>
              </w:rPr>
              <w:t>----</w:t>
            </w:r>
            <w:r w:rsidR="005F486E">
              <w:rPr>
                <w:rFonts w:hint="eastAsia"/>
                <w:sz w:val="28"/>
              </w:rPr>
              <w:t>2017</w:t>
            </w:r>
            <w:r w:rsidR="005F486E">
              <w:rPr>
                <w:rFonts w:hint="eastAsia"/>
                <w:sz w:val="28"/>
              </w:rPr>
              <w:t>年</w:t>
            </w:r>
            <w:r w:rsidR="00A539E8">
              <w:rPr>
                <w:rFonts w:hint="eastAsia"/>
                <w:sz w:val="28"/>
              </w:rPr>
              <w:t>内蒙古自治区</w:t>
            </w:r>
          </w:p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六一儿童节主题</w:t>
            </w:r>
            <w:r w:rsidR="005F486E">
              <w:rPr>
                <w:rFonts w:hint="eastAsia"/>
                <w:sz w:val="28"/>
              </w:rPr>
              <w:t>文艺</w:t>
            </w:r>
            <w:r>
              <w:rPr>
                <w:rFonts w:hint="eastAsia"/>
                <w:sz w:val="28"/>
              </w:rPr>
              <w:t>晚会</w:t>
            </w:r>
          </w:p>
          <w:p w:rsidR="00F94667" w:rsidRPr="00F94667" w:rsidRDefault="00F94667">
            <w:pPr>
              <w:rPr>
                <w:sz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内蒙古广播电视台</w:t>
            </w:r>
          </w:p>
          <w:p w:rsidR="00310B99" w:rsidRDefault="00310B99">
            <w:pPr>
              <w:rPr>
                <w:sz w:val="24"/>
                <w:szCs w:val="24"/>
              </w:rPr>
            </w:pPr>
            <w:r w:rsidRPr="00310B99">
              <w:rPr>
                <w:rFonts w:hint="eastAsia"/>
                <w:sz w:val="24"/>
                <w:szCs w:val="24"/>
              </w:rPr>
              <w:t>中共内蒙古自治区党委宣传部</w:t>
            </w:r>
            <w:r w:rsidRPr="00310B99">
              <w:rPr>
                <w:rFonts w:hint="eastAsia"/>
                <w:sz w:val="24"/>
                <w:szCs w:val="24"/>
              </w:rPr>
              <w:t xml:space="preserve">  </w:t>
            </w:r>
            <w:r w:rsidRPr="00310B99">
              <w:rPr>
                <w:rFonts w:hint="eastAsia"/>
                <w:sz w:val="24"/>
                <w:szCs w:val="24"/>
              </w:rPr>
              <w:t>内蒙古自治区文明办</w:t>
            </w:r>
          </w:p>
          <w:p w:rsidR="00310B99" w:rsidRPr="00A539E8" w:rsidRDefault="00310B99">
            <w:pPr>
              <w:rPr>
                <w:sz w:val="24"/>
                <w:szCs w:val="24"/>
              </w:rPr>
            </w:pPr>
          </w:p>
        </w:tc>
      </w:tr>
      <w:tr w:rsidR="00A539E8" w:rsidTr="00310B99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《布丁剧场》</w:t>
            </w:r>
            <w:r>
              <w:rPr>
                <w:rFonts w:hint="eastAsia"/>
                <w:sz w:val="28"/>
              </w:rPr>
              <w:t>----</w:t>
            </w:r>
            <w:r>
              <w:rPr>
                <w:rFonts w:hint="eastAsia"/>
                <w:sz w:val="28"/>
              </w:rPr>
              <w:t>求求你相信我</w:t>
            </w:r>
          </w:p>
          <w:p w:rsidR="00F408A1" w:rsidRDefault="00F408A1">
            <w:pPr>
              <w:rPr>
                <w:sz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A539E8" w:rsidRPr="00A539E8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吉林电视台</w:t>
            </w:r>
          </w:p>
        </w:tc>
      </w:tr>
      <w:tr w:rsidR="00A539E8" w:rsidTr="00310B99">
        <w:trPr>
          <w:trHeight w:val="40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539E8" w:rsidRDefault="00A539E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让梦飞起来</w:t>
            </w:r>
            <w:r>
              <w:rPr>
                <w:rFonts w:hint="eastAsia"/>
                <w:sz w:val="28"/>
              </w:rPr>
              <w:t>----2017</w:t>
            </w:r>
            <w:r>
              <w:rPr>
                <w:rFonts w:hint="eastAsia"/>
                <w:sz w:val="28"/>
              </w:rPr>
              <w:t>广东少儿六一晚会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FC3569" w:rsidRDefault="00A539E8">
            <w:pPr>
              <w:rPr>
                <w:sz w:val="24"/>
                <w:szCs w:val="24"/>
              </w:rPr>
            </w:pPr>
            <w:r w:rsidRPr="00A539E8">
              <w:rPr>
                <w:rFonts w:hint="eastAsia"/>
                <w:sz w:val="24"/>
                <w:szCs w:val="24"/>
              </w:rPr>
              <w:t>广东广播电视台</w:t>
            </w:r>
            <w:r w:rsidR="002669C2" w:rsidRPr="00A539E8">
              <w:rPr>
                <w:rFonts w:hint="eastAsia"/>
                <w:sz w:val="24"/>
                <w:szCs w:val="24"/>
              </w:rPr>
              <w:t>少儿频道</w:t>
            </w:r>
          </w:p>
          <w:p w:rsidR="00A539E8" w:rsidRPr="00A539E8" w:rsidRDefault="00A539E8" w:rsidP="0042798C">
            <w:pPr>
              <w:rPr>
                <w:sz w:val="24"/>
                <w:szCs w:val="24"/>
              </w:rPr>
            </w:pPr>
          </w:p>
        </w:tc>
      </w:tr>
    </w:tbl>
    <w:p w:rsidR="00B330AE" w:rsidRDefault="00B330AE">
      <w:pPr>
        <w:rPr>
          <w:sz w:val="28"/>
        </w:rPr>
      </w:pPr>
    </w:p>
    <w:p w:rsidR="00C650F8" w:rsidRDefault="00C650F8">
      <w:pPr>
        <w:rPr>
          <w:sz w:val="28"/>
        </w:rPr>
      </w:pPr>
    </w:p>
    <w:p w:rsidR="00C650F8" w:rsidRDefault="00C650F8">
      <w:pPr>
        <w:rPr>
          <w:sz w:val="28"/>
        </w:rPr>
      </w:pPr>
    </w:p>
    <w:sectPr w:rsidR="00C650F8" w:rsidSect="00B330AE">
      <w:footerReference w:type="default" r:id="rId8"/>
      <w:pgSz w:w="11907" w:h="16840" w:code="9"/>
      <w:pgMar w:top="1440" w:right="907" w:bottom="1440" w:left="907" w:header="720" w:footer="720" w:gutter="0"/>
      <w:cols w:space="720"/>
      <w:docGrid w:linePitch="27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42AE" w:rsidRDefault="00EA42AE" w:rsidP="00A539E8">
      <w:r>
        <w:separator/>
      </w:r>
    </w:p>
  </w:endnote>
  <w:endnote w:type="continuationSeparator" w:id="0">
    <w:p w:rsidR="00EA42AE" w:rsidRDefault="00EA42AE" w:rsidP="00A539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527678"/>
      <w:docPartObj>
        <w:docPartGallery w:val="Page Numbers (Bottom of Page)"/>
        <w:docPartUnique/>
      </w:docPartObj>
    </w:sdtPr>
    <w:sdtContent>
      <w:p w:rsidR="009C14E9" w:rsidRDefault="00664F31">
        <w:pPr>
          <w:pStyle w:val="a4"/>
          <w:jc w:val="center"/>
        </w:pPr>
        <w:fldSimple w:instr=" PAGE   \* MERGEFORMAT ">
          <w:r w:rsidR="006F38FC" w:rsidRPr="006F38FC">
            <w:rPr>
              <w:noProof/>
              <w:lang w:val="zh-CN"/>
            </w:rPr>
            <w:t>1</w:t>
          </w:r>
        </w:fldSimple>
      </w:p>
    </w:sdtContent>
  </w:sdt>
  <w:p w:rsidR="009C14E9" w:rsidRDefault="009C14E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42AE" w:rsidRDefault="00EA42AE" w:rsidP="00A539E8">
      <w:r>
        <w:separator/>
      </w:r>
    </w:p>
  </w:footnote>
  <w:footnote w:type="continuationSeparator" w:id="0">
    <w:p w:rsidR="00EA42AE" w:rsidRDefault="00EA42AE" w:rsidP="00A539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3213A"/>
    <w:multiLevelType w:val="hybridMultilevel"/>
    <w:tmpl w:val="1F50C35A"/>
    <w:lvl w:ilvl="0" w:tplc="25AA77B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5455CF7"/>
    <w:multiLevelType w:val="hybridMultilevel"/>
    <w:tmpl w:val="148ECB9A"/>
    <w:lvl w:ilvl="0" w:tplc="2908821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attachedTemplate r:id="rId1"/>
  <w:defaultTabStop w:val="720"/>
  <w:drawingGridHorizontalSpacing w:val="100"/>
  <w:drawingGridVerticalSpacing w:val="271"/>
  <w:displayHorizontalDrawingGridEvery w:val="0"/>
  <w:noPunctuationKerning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650F8"/>
    <w:rsid w:val="0000599D"/>
    <w:rsid w:val="00072558"/>
    <w:rsid w:val="00134174"/>
    <w:rsid w:val="0015301E"/>
    <w:rsid w:val="001C7391"/>
    <w:rsid w:val="00216C51"/>
    <w:rsid w:val="00221166"/>
    <w:rsid w:val="002669C2"/>
    <w:rsid w:val="00310B99"/>
    <w:rsid w:val="003208EB"/>
    <w:rsid w:val="003A4F0D"/>
    <w:rsid w:val="003C19D3"/>
    <w:rsid w:val="0042798C"/>
    <w:rsid w:val="00462304"/>
    <w:rsid w:val="004B0E27"/>
    <w:rsid w:val="004C3662"/>
    <w:rsid w:val="004D0FB7"/>
    <w:rsid w:val="004D1F78"/>
    <w:rsid w:val="005338A8"/>
    <w:rsid w:val="005714B9"/>
    <w:rsid w:val="00584C30"/>
    <w:rsid w:val="005A2992"/>
    <w:rsid w:val="005F486E"/>
    <w:rsid w:val="00602883"/>
    <w:rsid w:val="00614BA3"/>
    <w:rsid w:val="00664F31"/>
    <w:rsid w:val="00685FA1"/>
    <w:rsid w:val="006A3A4D"/>
    <w:rsid w:val="006B778D"/>
    <w:rsid w:val="006C0858"/>
    <w:rsid w:val="006C74A3"/>
    <w:rsid w:val="006F38FC"/>
    <w:rsid w:val="00795227"/>
    <w:rsid w:val="00797917"/>
    <w:rsid w:val="007A3B26"/>
    <w:rsid w:val="007A5283"/>
    <w:rsid w:val="007C2D56"/>
    <w:rsid w:val="007C38B4"/>
    <w:rsid w:val="008B5356"/>
    <w:rsid w:val="008E3230"/>
    <w:rsid w:val="00907A60"/>
    <w:rsid w:val="00924CF3"/>
    <w:rsid w:val="009B2E77"/>
    <w:rsid w:val="009C14E9"/>
    <w:rsid w:val="009E010E"/>
    <w:rsid w:val="009F6CBD"/>
    <w:rsid w:val="00A539E8"/>
    <w:rsid w:val="00AC15A8"/>
    <w:rsid w:val="00B247EC"/>
    <w:rsid w:val="00B330AE"/>
    <w:rsid w:val="00B509C2"/>
    <w:rsid w:val="00C23E72"/>
    <w:rsid w:val="00C279DB"/>
    <w:rsid w:val="00C650F8"/>
    <w:rsid w:val="00CC7C40"/>
    <w:rsid w:val="00CF6104"/>
    <w:rsid w:val="00D262B9"/>
    <w:rsid w:val="00D3586E"/>
    <w:rsid w:val="00D36266"/>
    <w:rsid w:val="00EA42AE"/>
    <w:rsid w:val="00F16042"/>
    <w:rsid w:val="00F408A1"/>
    <w:rsid w:val="00F52AFF"/>
    <w:rsid w:val="00F94667"/>
    <w:rsid w:val="00FB795D"/>
    <w:rsid w:val="00FC3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0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539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539E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539E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539E8"/>
    <w:rPr>
      <w:sz w:val="18"/>
      <w:szCs w:val="18"/>
    </w:rPr>
  </w:style>
  <w:style w:type="paragraph" w:styleId="a5">
    <w:name w:val="List Paragraph"/>
    <w:basedOn w:val="a"/>
    <w:uiPriority w:val="34"/>
    <w:qFormat/>
    <w:rsid w:val="00A539E8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5968;&#25454;&#24211;\dj&#25968;&#25454;&#24211;&#31995;&#32479;\1TrueFalse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07B770-24C6-4653-A028-9EC87D17C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1TrueFalse</Template>
  <TotalTime>69</TotalTime>
  <Pages>6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题目</vt:lpstr>
      </vt:variant>
      <vt:variant>
        <vt:i4>1</vt:i4>
      </vt:variant>
    </vt:vector>
  </HeadingPairs>
  <TitlesOfParts>
    <vt:vector size="1" baseType="lpstr">
      <vt:lpstr>序号</vt:lpstr>
    </vt:vector>
  </TitlesOfParts>
  <Company>zyw</Company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序号</dc:title>
  <dc:creator>Windows User</dc:creator>
  <cp:lastModifiedBy>Windows User</cp:lastModifiedBy>
  <cp:revision>8</cp:revision>
  <cp:lastPrinted>1601-01-01T00:00:00Z</cp:lastPrinted>
  <dcterms:created xsi:type="dcterms:W3CDTF">2018-02-02T10:08:00Z</dcterms:created>
  <dcterms:modified xsi:type="dcterms:W3CDTF">2018-03-17T10:35:00Z</dcterms:modified>
</cp:coreProperties>
</file>