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46" w:rsidRPr="004311FE" w:rsidRDefault="008D1E46" w:rsidP="004311FE">
      <w:pPr>
        <w:ind w:firstLineChars="200" w:firstLine="723"/>
        <w:rPr>
          <w:b/>
          <w:sz w:val="36"/>
          <w:szCs w:val="36"/>
        </w:rPr>
      </w:pPr>
      <w:r w:rsidRPr="004311FE">
        <w:rPr>
          <w:rFonts w:hint="eastAsia"/>
          <w:b/>
          <w:sz w:val="36"/>
          <w:szCs w:val="36"/>
        </w:rPr>
        <w:t>中国广播影视大奖·第</w:t>
      </w:r>
      <w:r w:rsidRPr="004311FE">
        <w:rPr>
          <w:rFonts w:hint="eastAsia"/>
          <w:b/>
          <w:sz w:val="36"/>
          <w:szCs w:val="36"/>
        </w:rPr>
        <w:t>31</w:t>
      </w:r>
      <w:r w:rsidRPr="004311FE">
        <w:rPr>
          <w:rFonts w:hint="eastAsia"/>
          <w:b/>
          <w:sz w:val="36"/>
          <w:szCs w:val="36"/>
        </w:rPr>
        <w:t>届电视剧“飞天奖”获奖名单</w:t>
      </w:r>
    </w:p>
    <w:p w:rsidR="008D1E46" w:rsidRDefault="008D1E46" w:rsidP="004311FE">
      <w:pPr>
        <w:ind w:firstLineChars="200" w:firstLine="643"/>
        <w:rPr>
          <w:rFonts w:hint="eastAsia"/>
          <w:b/>
          <w:sz w:val="32"/>
          <w:szCs w:val="32"/>
        </w:rPr>
      </w:pPr>
    </w:p>
    <w:p w:rsidR="00E229F1" w:rsidRPr="004311FE" w:rsidRDefault="00E229F1" w:rsidP="004311FE">
      <w:pPr>
        <w:ind w:firstLineChars="200" w:firstLine="643"/>
        <w:rPr>
          <w:b/>
          <w:sz w:val="32"/>
          <w:szCs w:val="32"/>
        </w:rPr>
      </w:pPr>
    </w:p>
    <w:p w:rsidR="008D1E46" w:rsidRPr="004311FE" w:rsidRDefault="008D1E46" w:rsidP="004311FE">
      <w:pPr>
        <w:pStyle w:val="a5"/>
        <w:numPr>
          <w:ilvl w:val="0"/>
          <w:numId w:val="1"/>
        </w:numPr>
        <w:ind w:firstLineChars="0"/>
        <w:rPr>
          <w:b/>
          <w:sz w:val="32"/>
          <w:szCs w:val="32"/>
        </w:rPr>
      </w:pPr>
      <w:r w:rsidRPr="004311FE">
        <w:rPr>
          <w:rFonts w:hint="eastAsia"/>
          <w:b/>
          <w:sz w:val="32"/>
          <w:szCs w:val="32"/>
        </w:rPr>
        <w:t>优秀电视剧</w:t>
      </w:r>
      <w:r w:rsidR="00E229F1">
        <w:rPr>
          <w:rFonts w:hint="eastAsia"/>
          <w:b/>
          <w:sz w:val="32"/>
          <w:szCs w:val="32"/>
        </w:rPr>
        <w:t>大</w:t>
      </w:r>
      <w:r w:rsidRPr="004311FE">
        <w:rPr>
          <w:rFonts w:hint="eastAsia"/>
          <w:b/>
          <w:sz w:val="32"/>
          <w:szCs w:val="32"/>
        </w:rPr>
        <w:t>奖：</w:t>
      </w:r>
    </w:p>
    <w:p w:rsidR="004311FE" w:rsidRPr="004311FE" w:rsidRDefault="004311FE" w:rsidP="004311FE">
      <w:pPr>
        <w:pStyle w:val="a5"/>
        <w:ind w:left="720" w:firstLineChars="0" w:firstLine="0"/>
        <w:rPr>
          <w:sz w:val="32"/>
          <w:szCs w:val="3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5812"/>
      </w:tblGrid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海棠依旧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D2979" w:rsidRDefault="008D1E46" w:rsidP="00A13ED4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河北电影电视剧制作中心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  <w:r w:rsidR="00A13ED4" w:rsidRPr="00A13ED4">
              <w:rPr>
                <w:sz w:val="24"/>
                <w:szCs w:val="24"/>
              </w:rPr>
              <w:tab/>
            </w:r>
            <w:r w:rsidR="002D2979">
              <w:rPr>
                <w:rFonts w:hint="eastAsia"/>
                <w:sz w:val="24"/>
                <w:szCs w:val="24"/>
              </w:rPr>
              <w:t xml:space="preserve">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八一电影制片厂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幸福</w:t>
            </w:r>
            <w:r w:rsidR="005C3C18" w:rsidRPr="00A13ED4">
              <w:rPr>
                <w:rFonts w:hint="eastAsia"/>
                <w:sz w:val="24"/>
                <w:szCs w:val="24"/>
              </w:rPr>
              <w:t>蓝</w:t>
            </w:r>
            <w:r w:rsidRPr="00A13ED4">
              <w:rPr>
                <w:rFonts w:hint="eastAsia"/>
                <w:sz w:val="24"/>
                <w:szCs w:val="24"/>
              </w:rPr>
              <w:t>海影视文化集团股份有限公司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北京金璇文化交流有限责任公司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湖北长江电影集团有限责任公司</w:t>
            </w:r>
          </w:p>
          <w:p w:rsid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重庆广播电视集团（总</w:t>
            </w:r>
            <w:r w:rsidR="0069363C" w:rsidRPr="00A13ED4">
              <w:rPr>
                <w:rFonts w:hint="eastAsia"/>
                <w:sz w:val="24"/>
                <w:szCs w:val="24"/>
              </w:rPr>
              <w:t>台</w:t>
            </w:r>
            <w:r w:rsidRPr="00A13ED4">
              <w:rPr>
                <w:rFonts w:hint="eastAsia"/>
                <w:sz w:val="24"/>
                <w:szCs w:val="24"/>
              </w:rPr>
              <w:t>）</w:t>
            </w:r>
            <w:r w:rsidR="00A13ED4">
              <w:rPr>
                <w:rFonts w:hint="eastAsia"/>
                <w:sz w:val="24"/>
                <w:szCs w:val="24"/>
              </w:rPr>
              <w:t xml:space="preserve">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重庆银龙影视有限公司</w:t>
            </w:r>
          </w:p>
          <w:p w:rsid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重庆电影集团有限公司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上海尚世影业有限公司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浙江华策影视股份有限公司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北京亚细亚影视制作发行有限公司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武汉广播电视台</w:t>
            </w:r>
            <w:r w:rsidR="00A13ED4">
              <w:rPr>
                <w:rFonts w:hint="eastAsia"/>
                <w:sz w:val="24"/>
                <w:szCs w:val="24"/>
              </w:rPr>
              <w:t xml:space="preserve">     </w:t>
            </w:r>
            <w:r w:rsidR="002D2979">
              <w:rPr>
                <w:rFonts w:hint="eastAsia"/>
                <w:sz w:val="24"/>
                <w:szCs w:val="24"/>
              </w:rPr>
              <w:t xml:space="preserve"> </w:t>
            </w:r>
            <w:r w:rsidR="00A13ED4">
              <w:rPr>
                <w:rFonts w:hint="eastAsia"/>
                <w:sz w:val="24"/>
                <w:szCs w:val="24"/>
              </w:rPr>
              <w:t xml:space="preserve"> </w:t>
            </w:r>
            <w:r w:rsidRPr="00A13ED4">
              <w:rPr>
                <w:rFonts w:hint="eastAsia"/>
                <w:sz w:val="24"/>
                <w:szCs w:val="24"/>
              </w:rPr>
              <w:t>兰州广播电视总台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烟台金辉影视文化股份有限公司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蝴蝶翅膀（北京）文化传媒有限公司</w:t>
            </w:r>
          </w:p>
          <w:p w:rsid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中共河北省委宣传部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中共上海市委宣传部</w:t>
            </w:r>
          </w:p>
          <w:p w:rsidR="004311FE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中共江苏省委宣传部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  <w:r w:rsidR="004311FE" w:rsidRPr="00A13ED4">
              <w:rPr>
                <w:rFonts w:hint="eastAsia"/>
                <w:sz w:val="24"/>
                <w:szCs w:val="24"/>
              </w:rPr>
              <w:t>中共湖北省委宣传部</w:t>
            </w:r>
            <w:r w:rsidR="004311FE" w:rsidRPr="00A13ED4">
              <w:rPr>
                <w:rFonts w:hint="eastAsia"/>
                <w:sz w:val="24"/>
                <w:szCs w:val="24"/>
              </w:rPr>
              <w:t xml:space="preserve">  </w:t>
            </w:r>
          </w:p>
          <w:p w:rsidR="004311FE" w:rsidRPr="00A13ED4" w:rsidRDefault="004311FE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中共重庆市委宣传部</w:t>
            </w:r>
            <w:r w:rsidRPr="00A13ED4">
              <w:rPr>
                <w:rFonts w:hint="eastAsia"/>
                <w:sz w:val="24"/>
                <w:szCs w:val="24"/>
              </w:rPr>
              <w:t xml:space="preserve">  </w:t>
            </w:r>
            <w:r w:rsidR="00A13ED4">
              <w:rPr>
                <w:rFonts w:hint="eastAsia"/>
                <w:sz w:val="24"/>
                <w:szCs w:val="24"/>
              </w:rPr>
              <w:t xml:space="preserve">    </w:t>
            </w:r>
            <w:r w:rsidRPr="00A13ED4">
              <w:rPr>
                <w:rFonts w:hint="eastAsia"/>
                <w:sz w:val="24"/>
                <w:szCs w:val="24"/>
              </w:rPr>
              <w:t>河北省新闻出版广电局</w:t>
            </w:r>
            <w:r w:rsidRPr="00A13ED4">
              <w:rPr>
                <w:rFonts w:hint="eastAsia"/>
                <w:sz w:val="24"/>
                <w:szCs w:val="24"/>
              </w:rPr>
              <w:t xml:space="preserve">  </w:t>
            </w:r>
          </w:p>
          <w:p w:rsidR="004311FE" w:rsidRPr="00A13ED4" w:rsidRDefault="004311FE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湖北省新闻出版广电局</w:t>
            </w:r>
            <w:r w:rsidRPr="00A13ED4">
              <w:rPr>
                <w:rFonts w:hint="eastAsia"/>
                <w:sz w:val="24"/>
                <w:szCs w:val="24"/>
              </w:rPr>
              <w:t xml:space="preserve">  </w:t>
            </w:r>
            <w:r w:rsidR="00A13ED4">
              <w:rPr>
                <w:rFonts w:hint="eastAsia"/>
                <w:sz w:val="24"/>
                <w:szCs w:val="24"/>
              </w:rPr>
              <w:t xml:space="preserve">    </w:t>
            </w:r>
            <w:r w:rsidRPr="00A13ED4">
              <w:rPr>
                <w:rFonts w:hint="eastAsia"/>
                <w:sz w:val="24"/>
                <w:szCs w:val="24"/>
              </w:rPr>
              <w:t>河北影视集团</w:t>
            </w:r>
            <w:r w:rsidRPr="00A13ED4">
              <w:rPr>
                <w:rFonts w:hint="eastAsia"/>
                <w:sz w:val="24"/>
                <w:szCs w:val="24"/>
              </w:rPr>
              <w:t xml:space="preserve">  </w:t>
            </w:r>
          </w:p>
          <w:p w:rsidR="004311FE" w:rsidRPr="00A13ED4" w:rsidRDefault="004311FE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上海广播电视台</w:t>
            </w:r>
            <w:r w:rsidRPr="00A13ED4">
              <w:rPr>
                <w:rFonts w:hint="eastAsia"/>
                <w:sz w:val="24"/>
                <w:szCs w:val="24"/>
              </w:rPr>
              <w:t xml:space="preserve">  </w:t>
            </w:r>
          </w:p>
          <w:p w:rsidR="004311FE" w:rsidRPr="00A13ED4" w:rsidRDefault="004311FE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兰州广播电视传播中心</w:t>
            </w:r>
            <w:r w:rsidRPr="00A13ED4">
              <w:rPr>
                <w:rFonts w:hint="eastAsia"/>
                <w:sz w:val="24"/>
                <w:szCs w:val="24"/>
              </w:rPr>
              <w:t xml:space="preserve">  </w:t>
            </w:r>
          </w:p>
          <w:p w:rsidR="008D1E46" w:rsidRDefault="004311FE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北京大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鸾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翔宇文化传播有限公司</w:t>
            </w:r>
          </w:p>
          <w:p w:rsidR="00A13ED4" w:rsidRPr="00A13ED4" w:rsidRDefault="00A13ED4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彭德怀元帅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中央军委后勤保障部电视艺术中心</w:t>
            </w:r>
          </w:p>
          <w:p w:rsidR="0040174E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福建电影制片厂有限公司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40174E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上海电影（集团）有限公司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八一电影制片厂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宇业集团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世纪长龙影视有限公司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福建百川纳福文化传媒有限公司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中共福建省委宣传部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中共上海市委宣传部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中共湖南省委宣传部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福建新闻出版广电局</w:t>
            </w:r>
          </w:p>
          <w:p w:rsidR="0040174E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湖南广播电视台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中共湘潭市委、市人民政府</w:t>
            </w:r>
          </w:p>
          <w:p w:rsidR="0040174E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中共湘潭县委、县人民政府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湘潭市广播电视台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彭德怀纪念馆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北京衡源路德影视文化传播中心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智慧时代国际传媒（北京）有限公司</w:t>
            </w:r>
          </w:p>
          <w:p w:rsidR="00A13ED4" w:rsidRPr="00A13ED4" w:rsidRDefault="00A13ED4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绝命后卫师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中国电视剧制作中心有限责任公司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中共福建省委宣传部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福建省广播影视集团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中共重庆市委宣传部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重庆广播电视集团（总台）</w:t>
            </w:r>
          </w:p>
          <w:p w:rsidR="002D2979" w:rsidRPr="00A13ED4" w:rsidRDefault="002D2979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鸡毛飞上天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229F1" w:rsidRDefault="00E229F1" w:rsidP="00E229F1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江苏省广播电视总台</w:t>
            </w:r>
          </w:p>
          <w:p w:rsidR="00E229F1" w:rsidRDefault="00E229F1" w:rsidP="00E229F1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杭州佳平影业有限公司</w:t>
            </w:r>
          </w:p>
          <w:p w:rsidR="00E229F1" w:rsidRPr="00A13ED4" w:rsidRDefault="00E229F1" w:rsidP="00E229F1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浙江美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视众乐文化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传播有限公司</w:t>
            </w:r>
          </w:p>
          <w:p w:rsidR="00E229F1" w:rsidRPr="00A13ED4" w:rsidRDefault="00E229F1" w:rsidP="00E229F1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柠檬时代（北京）文化传播有限公司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浙江中国小商品城集团股份有限公司</w:t>
            </w:r>
          </w:p>
          <w:p w:rsidR="00A13ED4" w:rsidRPr="00A13ED4" w:rsidRDefault="00A13ED4" w:rsidP="00E229F1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于成龙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山西影视（集团）有限责任公司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中共山西省委宣传部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中央纪委中国方正出版社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山西广电影视艺术传媒有限公司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千乘影视股份有限公司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德丰影业股份有限公司</w:t>
            </w:r>
          </w:p>
          <w:p w:rsidR="00A13ED4" w:rsidRPr="00A13ED4" w:rsidRDefault="00A13ED4" w:rsidP="00E229F1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深海利剑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鑫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宝源影视投资有限公司</w:t>
            </w:r>
          </w:p>
          <w:p w:rsidR="00235668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海军政治部电视艺术中心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北京爱奇艺科技有限公司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星梦工场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北京完美影视传媒有限责任公司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北京京视传媒有限责任公司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中共北京市委宣传部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北京市新闻出版广电局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伊宁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市核心力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传媒有限公司</w:t>
            </w:r>
          </w:p>
          <w:p w:rsidR="00A13ED4" w:rsidRPr="00A13ED4" w:rsidRDefault="00A13ED4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刑警队长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金盛信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马影视文化有限公司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上海尚世影业有限公司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海南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金盛信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马影视文化有限公司</w:t>
            </w:r>
          </w:p>
          <w:p w:rsidR="00235668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江苏省广播电视总台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公安部宣传局</w:t>
            </w:r>
          </w:p>
          <w:p w:rsidR="00235668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上海广播电视台</w:t>
            </w:r>
            <w:r w:rsidR="00A13ED4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江苏省南通市公安局</w:t>
            </w:r>
          </w:p>
          <w:p w:rsidR="00A13ED4" w:rsidRPr="00A13ED4" w:rsidRDefault="00A13ED4" w:rsidP="00E229F1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彝海结盟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凉山文化广播影视传媒集团有限公司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西昌太阳鸟影视传媒有限公司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浙江金索玛影视文化传媒有限公司</w:t>
            </w:r>
          </w:p>
          <w:p w:rsidR="00235668" w:rsidRPr="00A13ED4" w:rsidRDefault="00235668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白鹿原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陕西光中影视投资有限公司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新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丽电视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文化投资有限公司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上海佳和晖映文化传媒有限公司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西安曲江影视投资（集团）有限公司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东阳三尚传媒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江苏广播电视总台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安徽华星传媒投资有限公司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西安曲江文化产业风险投资有限公司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中国电影出版社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中共陕西省委宣传部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中共西安市委宣传部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西安曲江光中影视制作股份有限公司</w:t>
            </w:r>
          </w:p>
          <w:p w:rsidR="002D2979" w:rsidRDefault="002D2979">
            <w:pPr>
              <w:rPr>
                <w:rFonts w:hint="eastAsia"/>
                <w:sz w:val="24"/>
                <w:szCs w:val="24"/>
              </w:rPr>
            </w:pPr>
          </w:p>
          <w:p w:rsidR="00F647B3" w:rsidRPr="00A13ED4" w:rsidRDefault="00F647B3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欢乐颂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东阳正午阳光影视有限公司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山东影视制作有限公司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山东影视传媒集团有限公司</w:t>
            </w:r>
          </w:p>
          <w:p w:rsidR="002D2979" w:rsidRPr="00A13ED4" w:rsidRDefault="002D2979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安居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山东影视传媒集团有限公司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山东影视制作股份有限公司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包头市文化演艺有限责任公司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东阳荆棘鸟文化发展有限公司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中共内蒙古自治区党委宣传部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中共包头市委宣传部</w:t>
            </w:r>
          </w:p>
          <w:p w:rsidR="002D2979" w:rsidRPr="00A13ED4" w:rsidRDefault="002D2979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热血军旗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广东南方领航影视传播有限公司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北京中视精彩影视文化有限公司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重庆萌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梓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影视传媒股份有限公司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星纪元影视文化传媒有限公司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中国电视剧制作中心有限责任公司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江西出版集团公司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北京东方全景文化传媒有限公司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北京文源影视有限公司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浙江影视（集团）有限公司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乐颂文化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奥山影视文化有限公司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江苏中视精彩影视传媒有限公司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广东广视传媒有限公司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广东龙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浩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杭州大界文化传媒有限公司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中共金昌市委、市人民政府</w:t>
            </w:r>
          </w:p>
          <w:p w:rsidR="00F647B3" w:rsidRDefault="00F647B3">
            <w:pPr>
              <w:rPr>
                <w:rFonts w:hint="eastAsia"/>
                <w:sz w:val="24"/>
                <w:szCs w:val="24"/>
              </w:rPr>
            </w:pPr>
          </w:p>
          <w:p w:rsidR="00F647B3" w:rsidRPr="00A13ED4" w:rsidRDefault="00F647B3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大军师司马懿之军师联盟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霍尔果斯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不二文化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DMG</w:t>
            </w:r>
            <w:r w:rsidRPr="00A13ED4">
              <w:rPr>
                <w:rFonts w:hint="eastAsia"/>
                <w:sz w:val="24"/>
                <w:szCs w:val="24"/>
              </w:rPr>
              <w:t>印记娱乐传媒股份有限公司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东阳盟将威影视文化有限公司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江苏华利文化传媒有限公司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浙江东阳华星影业有限公司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霍尔果斯爱美神影视文化有限公司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当代东方投资股份有限公司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霍尔果斯首映时代影视文化有限公司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新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丽电视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文化投资有限公司</w:t>
            </w:r>
          </w:p>
          <w:p w:rsidR="002D2979" w:rsidRPr="00A13ED4" w:rsidRDefault="002D2979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小别离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柠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萌影视传媒有限公司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陕西文投（影视）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艺达投资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风火石文化发展（北京）有限公司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北京电视台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北京长江文化股份有限公司</w:t>
            </w:r>
          </w:p>
          <w:p w:rsidR="002D2979" w:rsidRPr="00A13ED4" w:rsidRDefault="002D2979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三八线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北京嘉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仁文化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北青传媒股份有限公司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啊哈影业（北京）有限公司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北京捷成中视精彩影视文化有限公司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海宁晶美影业股份有限公司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中共北京市委宣传部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中共辽宁省委宣传部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中共安徽省委宣传部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北京市新闻出版广电局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辽宁省新闻出版广电局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辽宁广播电视台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安徽广播电视台</w:t>
            </w:r>
          </w:p>
          <w:p w:rsidR="002D2979" w:rsidRPr="00A13ED4" w:rsidRDefault="002D2979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311F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那年花开月正圆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西安曲江影视投资（集团）有限公司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华视娱乐投资集团股份有限公司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霍尔果斯华视娱乐制作有限公司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浙江唐德影视股份有限公司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光环影业有限公司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陕西百翻易影视文化传媒有限公司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慈文传媒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霍尔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果斯定坤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上海文化广播影视集团有限公司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江苏省广播电视总台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上海腾讯企鹅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中共咸阳市委、咸阳市人民政府</w:t>
            </w:r>
          </w:p>
          <w:p w:rsidR="008D1E46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中共西安市委宣传部</w:t>
            </w:r>
          </w:p>
          <w:p w:rsidR="00F647B3" w:rsidRPr="00A13ED4" w:rsidRDefault="00F647B3">
            <w:pPr>
              <w:rPr>
                <w:sz w:val="24"/>
                <w:szCs w:val="24"/>
              </w:rPr>
            </w:pPr>
          </w:p>
        </w:tc>
      </w:tr>
    </w:tbl>
    <w:p w:rsidR="00FF4848" w:rsidRDefault="00FF4848" w:rsidP="00FF4848">
      <w:pPr>
        <w:rPr>
          <w:sz w:val="32"/>
          <w:szCs w:val="32"/>
        </w:rPr>
      </w:pPr>
    </w:p>
    <w:p w:rsidR="00FF4848" w:rsidRPr="00FF4848" w:rsidRDefault="00FF4848" w:rsidP="00FF4848">
      <w:pPr>
        <w:pStyle w:val="a5"/>
        <w:numPr>
          <w:ilvl w:val="0"/>
          <w:numId w:val="1"/>
        </w:numPr>
        <w:ind w:firstLineChars="0"/>
        <w:rPr>
          <w:b/>
          <w:sz w:val="32"/>
          <w:szCs w:val="32"/>
        </w:rPr>
      </w:pPr>
      <w:r w:rsidRPr="00FF4848">
        <w:rPr>
          <w:rFonts w:hint="eastAsia"/>
          <w:b/>
          <w:sz w:val="32"/>
          <w:szCs w:val="32"/>
        </w:rPr>
        <w:lastRenderedPageBreak/>
        <w:t>优秀电视剧</w:t>
      </w:r>
      <w:r w:rsidR="00E229F1">
        <w:rPr>
          <w:rFonts w:hint="eastAsia"/>
          <w:b/>
          <w:sz w:val="32"/>
          <w:szCs w:val="32"/>
        </w:rPr>
        <w:t>大奖</w:t>
      </w:r>
      <w:r w:rsidR="00E229F1">
        <w:rPr>
          <w:rFonts w:hint="eastAsia"/>
          <w:b/>
          <w:sz w:val="32"/>
          <w:szCs w:val="32"/>
        </w:rPr>
        <w:t>----</w:t>
      </w:r>
      <w:r w:rsidRPr="00FF4848">
        <w:rPr>
          <w:rFonts w:hint="eastAsia"/>
          <w:b/>
          <w:sz w:val="32"/>
          <w:szCs w:val="32"/>
        </w:rPr>
        <w:t>提名作品：</w:t>
      </w:r>
    </w:p>
    <w:p w:rsidR="00FF4848" w:rsidRPr="00FF4848" w:rsidRDefault="00FF4848" w:rsidP="00FF4848">
      <w:pPr>
        <w:rPr>
          <w:sz w:val="32"/>
          <w:szCs w:val="3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5812"/>
      </w:tblGrid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FF484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外科风云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东阳正午阳光影视有限公司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上海三次元影业有限公司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博纳辉煌文化传媒（天津）有限公司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得闲影业（北京）有限公司</w:t>
            </w:r>
          </w:p>
          <w:p w:rsidR="008D1E46" w:rsidRPr="00A13ED4" w:rsidRDefault="008D1E46" w:rsidP="00A13ED4">
            <w:pPr>
              <w:tabs>
                <w:tab w:val="left" w:pos="3495"/>
              </w:tabs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浙江得空影视有限公司</w:t>
            </w:r>
            <w:r w:rsidR="00A13ED4" w:rsidRPr="00A13ED4">
              <w:rPr>
                <w:sz w:val="24"/>
                <w:szCs w:val="24"/>
              </w:rPr>
              <w:tab/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北京电视台</w:t>
            </w:r>
          </w:p>
          <w:p w:rsidR="00FF4848" w:rsidRPr="00A13ED4" w:rsidRDefault="00FF4848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FF484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最后一张签证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幸福蓝海影视文化集团股份有限公司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轶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嘉（北京）国际文化传播有限公司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常州悦众影视有限公司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袁缙村工作室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江苏省广播电视总台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北京电视台</w:t>
            </w:r>
          </w:p>
          <w:p w:rsidR="00FF4848" w:rsidRPr="00A13ED4" w:rsidRDefault="00FF4848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FF484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小镇大法官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广东广视传媒有限公司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中国国际电视总公司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最高人民法院影视中心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中共中山市委、中山市人民政府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北京华鼎创世影视文化传媒有限公司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人民法院报社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中视影视制作有限公司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安徽华星传媒投资公司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齐鲁音像出版社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中山广播电视台</w:t>
            </w:r>
          </w:p>
          <w:p w:rsidR="00FF4848" w:rsidRPr="00A13ED4" w:rsidRDefault="00FF4848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FF484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警花与警犬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大唐辉煌传媒有限公司</w:t>
            </w:r>
            <w:r w:rsidR="00FF4848">
              <w:rPr>
                <w:rFonts w:hint="eastAsia"/>
                <w:sz w:val="24"/>
                <w:szCs w:val="24"/>
              </w:rPr>
              <w:t xml:space="preserve">    </w:t>
            </w:r>
            <w:r w:rsidRPr="00A13ED4">
              <w:rPr>
                <w:rFonts w:hint="eastAsia"/>
                <w:sz w:val="24"/>
                <w:szCs w:val="24"/>
              </w:rPr>
              <w:t>公安部宣传局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中共北京市委宣传部</w:t>
            </w:r>
            <w:r w:rsidR="00FF4848">
              <w:rPr>
                <w:rFonts w:hint="eastAsia"/>
                <w:sz w:val="24"/>
                <w:szCs w:val="24"/>
              </w:rPr>
              <w:t xml:space="preserve">    </w:t>
            </w:r>
            <w:r w:rsidRPr="00A13ED4">
              <w:rPr>
                <w:rFonts w:hint="eastAsia"/>
                <w:sz w:val="24"/>
                <w:szCs w:val="24"/>
              </w:rPr>
              <w:t>北京市公安局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北京市新闻出版广电局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中艺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博悦文化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传媒有限公司</w:t>
            </w:r>
          </w:p>
          <w:p w:rsidR="00FF4848" w:rsidRPr="00A13ED4" w:rsidRDefault="00FF4848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FF484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长征大会师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幸福蓝海影视文化集团股份有限公司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陕西广播电视台</w:t>
            </w:r>
            <w:r w:rsidR="00FF4848">
              <w:rPr>
                <w:rFonts w:hint="eastAsia"/>
                <w:sz w:val="24"/>
                <w:szCs w:val="24"/>
              </w:rPr>
              <w:t xml:space="preserve">        </w:t>
            </w:r>
            <w:r w:rsidRPr="00A13ED4">
              <w:rPr>
                <w:rFonts w:hint="eastAsia"/>
                <w:sz w:val="24"/>
                <w:szCs w:val="24"/>
              </w:rPr>
              <w:t>紫千传媒</w:t>
            </w:r>
          </w:p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中国广播影视出版社</w:t>
            </w:r>
            <w:r w:rsidR="00FF4848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河北影视集团有限公司</w:t>
            </w:r>
          </w:p>
          <w:p w:rsidR="00FF4848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上海电影艺术职业学校</w:t>
            </w:r>
            <w:r w:rsidR="00FF4848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中央新影文化发展有限公司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北京元典星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锟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文化传播有限责任公司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兰州广播电视台</w:t>
            </w:r>
            <w:r w:rsidR="00FF4848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兰州电影发行放映公司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嘉会文化传媒有限公司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lastRenderedPageBreak/>
              <w:t>四川省文采文化传播有限公司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北京时代影响力影视文化有限公司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奥山影视文化有限公司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北京华夏兄弟国际文化传媒有限公司</w:t>
            </w:r>
          </w:p>
          <w:p w:rsidR="008D1E46" w:rsidRPr="00A13ED4" w:rsidRDefault="00765B8C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北京中和伟业影视文化</w:t>
            </w:r>
          </w:p>
          <w:p w:rsidR="0048622A" w:rsidRDefault="008D1E46" w:rsidP="0048622A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中共江苏省委宣传部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  <w:r w:rsidR="0048622A" w:rsidRPr="00A13ED4">
              <w:rPr>
                <w:rFonts w:hint="eastAsia"/>
                <w:sz w:val="24"/>
                <w:szCs w:val="24"/>
              </w:rPr>
              <w:t>中共河北省委宣传部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陕西省新闻出版广电局</w:t>
            </w:r>
            <w:r w:rsidR="00FF4848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江苏省广播电视总台</w:t>
            </w:r>
          </w:p>
          <w:p w:rsidR="00A617AE" w:rsidRDefault="00A617AE" w:rsidP="0048622A">
            <w:pPr>
              <w:rPr>
                <w:sz w:val="24"/>
                <w:szCs w:val="24"/>
              </w:rPr>
            </w:pPr>
            <w:r w:rsidRPr="00A617AE">
              <w:rPr>
                <w:rFonts w:hint="eastAsia"/>
                <w:sz w:val="24"/>
                <w:szCs w:val="24"/>
              </w:rPr>
              <w:t>河北省新闻出版广电局</w:t>
            </w:r>
            <w:r w:rsidRPr="00A617AE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A617AE">
              <w:rPr>
                <w:rFonts w:hint="eastAsia"/>
                <w:sz w:val="24"/>
                <w:szCs w:val="24"/>
              </w:rPr>
              <w:t>中共兰州市委宣传部</w:t>
            </w:r>
            <w:r w:rsidRPr="00A617AE">
              <w:rPr>
                <w:rFonts w:hint="eastAsia"/>
                <w:sz w:val="24"/>
                <w:szCs w:val="24"/>
              </w:rPr>
              <w:t xml:space="preserve">  </w:t>
            </w:r>
          </w:p>
          <w:p w:rsidR="00FF4848" w:rsidRDefault="00A617AE" w:rsidP="00A617AE">
            <w:pPr>
              <w:rPr>
                <w:sz w:val="24"/>
                <w:szCs w:val="24"/>
              </w:rPr>
            </w:pPr>
            <w:r w:rsidRPr="00A617AE">
              <w:rPr>
                <w:rFonts w:hint="eastAsia"/>
                <w:sz w:val="24"/>
                <w:szCs w:val="24"/>
              </w:rPr>
              <w:t>中国人民解放军西部战区陆军政治工作部</w:t>
            </w:r>
            <w:r w:rsidRPr="00A617AE">
              <w:rPr>
                <w:rFonts w:hint="eastAsia"/>
                <w:sz w:val="24"/>
                <w:szCs w:val="24"/>
              </w:rPr>
              <w:t xml:space="preserve">  </w:t>
            </w:r>
          </w:p>
          <w:p w:rsidR="00A617AE" w:rsidRPr="00A13ED4" w:rsidRDefault="00A617AE" w:rsidP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毛泽东三兄弟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西部电影集团有限公司</w:t>
            </w:r>
            <w:r w:rsidR="00FF4848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河北影视集团有限公司</w:t>
            </w:r>
          </w:p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国龙联盟投资股份有限公司</w:t>
            </w:r>
            <w:r w:rsidR="00FF4848">
              <w:rPr>
                <w:rFonts w:hint="eastAsia"/>
                <w:sz w:val="24"/>
                <w:szCs w:val="24"/>
              </w:rPr>
              <w:t xml:space="preserve">     </w:t>
            </w:r>
          </w:p>
          <w:p w:rsidR="008D1E46" w:rsidRPr="00A13ED4" w:rsidRDefault="00FF484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="008D1E46" w:rsidRPr="00A13ED4">
              <w:rPr>
                <w:rFonts w:hint="eastAsia"/>
                <w:sz w:val="24"/>
                <w:szCs w:val="24"/>
              </w:rPr>
              <w:t>苏州市广播电视总台</w:t>
            </w:r>
          </w:p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中共河北省委宣传部</w:t>
            </w:r>
            <w:r w:rsidR="00FF4848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中共陕西省委宣传部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中共新疆维吾尔自治区委员会宣传部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宁波天悦阳光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影视传媒有限公司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北京阳光和硕文化交流中心</w:t>
            </w:r>
          </w:p>
          <w:p w:rsidR="00FF4848" w:rsidRPr="00A13ED4" w:rsidRDefault="00FF4848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马兰谣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中央军委政治工作部歌剧团</w:t>
            </w:r>
          </w:p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原总装备部电视艺术中心</w:t>
            </w:r>
            <w:r w:rsidR="00FF4848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威瑞中世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（北京）文化传播有限公司</w:t>
            </w:r>
          </w:p>
          <w:p w:rsidR="0048622A" w:rsidRPr="00A13ED4" w:rsidRDefault="008D1E46" w:rsidP="0048622A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广东濠江文化传播有限公司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北京圣华之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巅国际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文化传媒有限公司</w:t>
            </w:r>
          </w:p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鼎丽（北京）国际文化传媒有限公司</w:t>
            </w:r>
          </w:p>
          <w:p w:rsidR="008D1E46" w:rsidRPr="00A13ED4" w:rsidRDefault="00765B8C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中国核试验基地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国投新疆罗布泊钾盐有限责任公司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瑞曦联动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国际文化传媒（北京）有限公司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重庆国际艺术有限公司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北京宏岳金骁影视传媒有限公司</w:t>
            </w:r>
          </w:p>
          <w:p w:rsidR="00FF4848" w:rsidRPr="00A13ED4" w:rsidRDefault="00FF4848" w:rsidP="00A245E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我的</w:t>
            </w:r>
            <w:r w:rsidR="008D1E46">
              <w:rPr>
                <w:rFonts w:hint="eastAsia"/>
                <w:sz w:val="28"/>
              </w:rPr>
              <w:t>1997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四川新华发行集团有限公司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新华文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轩出版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华影文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轩影视文化有限公司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广东南方领航影视传播有限公司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浙江影视（集团）有限公司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蓝色星空影业有限公司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九洲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梦工厂国际文化传播有限公司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上海澄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瀚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影视传媒投资有限公司</w:t>
            </w:r>
          </w:p>
          <w:p w:rsidR="00765B8C" w:rsidRPr="00A13ED4" w:rsidRDefault="00765B8C" w:rsidP="00A245E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解密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浙江华策影视股份有限公司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宁波广播电视集团</w:t>
            </w:r>
          </w:p>
          <w:p w:rsidR="0048622A" w:rsidRPr="00A13ED4" w:rsidRDefault="0048622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我们的少年时代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湖南芒果娱乐有限公司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北京时代峰峻文化艺术发展有限公司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上海上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象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星作娱乐（集团）有限公司</w:t>
            </w:r>
          </w:p>
          <w:p w:rsidR="0048622A" w:rsidRPr="00A13ED4" w:rsidRDefault="0048622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人民的名义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最高人民检察院影视中心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中共江苏省委宣传部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中央军委后勤保障部金盾影视中心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湖南广播电视台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天津嘉会文化传媒有限公司</w:t>
            </w:r>
          </w:p>
          <w:p w:rsidR="0048622A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北京正和顺文化传媒有限公司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上海利达影业有限公司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大盛国际传媒集团有限公司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凤凰传奇影业有限公司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弘道影业有限公司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上海聚力传媒技术有限公司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湖南卫视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天娱传媒</w:t>
            </w:r>
            <w:proofErr w:type="gramEnd"/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光环影业有限公司</w:t>
            </w:r>
          </w:p>
          <w:p w:rsidR="0048622A" w:rsidRPr="00A13ED4" w:rsidRDefault="0048622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秋收起义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中共湖南省委宣传部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中国电视剧制作中心有限责任公司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中共长沙市委宣传部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中共浏阳市委、浏阳市人民政府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广东南方领航影视传播有限公司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北京领航星际影视传播有限公司</w:t>
            </w:r>
          </w:p>
          <w:p w:rsidR="00765B8C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芒果影视文化有限公司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湖南和光传媒有限责任公司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湖南古瑞和文化传播有限公司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成都广播电视台</w:t>
            </w:r>
          </w:p>
          <w:p w:rsidR="0048622A" w:rsidRPr="00A13ED4" w:rsidRDefault="0048622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淬火成钢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八一电影制片厂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天岳盛丰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影视传媒有限责任公司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广东云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联惠网络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科技有限公司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中共甘肃省委宣传部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中源国脉（北京）文化传媒有限公司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甘肃省白银市委市政府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湖南省洞罗市委市政府</w:t>
            </w:r>
          </w:p>
          <w:p w:rsidR="0048622A" w:rsidRPr="00A13ED4" w:rsidRDefault="0048622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林海雪原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中共黑龙江省委宣传部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黑龙江广播影视传媒集团有限公司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吉安永禾影视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东阳国金影视制作有限公司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安徽广播电视台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山东广播电视台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lastRenderedPageBreak/>
              <w:t>北京金氏姐妹影视有限公司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广东广播电视台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长春电影制片厂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黑龙江龙视文化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传媒集团有限公司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永康逍遥影业有限公司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敦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和国际影视传媒有限公司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北京中视广经文化发展有限公司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捷成世纪文化产业集团有限公司</w:t>
            </w:r>
          </w:p>
          <w:p w:rsidR="00765B8C" w:rsidRPr="00A13ED4" w:rsidRDefault="00765B8C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芈月传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东阳市乐视花儿影视文化有限公司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北京儒意欣欣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影业投资有限公司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北京星格拉影视文化传播有限公司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北京电视台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上海文化广播影视集团有限公司</w:t>
            </w:r>
          </w:p>
          <w:p w:rsidR="0048622A" w:rsidRPr="0048622A" w:rsidRDefault="0048622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青春集结号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湖南广播电视台</w:t>
            </w:r>
            <w:r w:rsidR="00765B8C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上海上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象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星作文化传播有限公司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浙江东阳上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象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星作影视文化有限公司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空军政治部电视艺术中心</w:t>
            </w:r>
          </w:p>
          <w:p w:rsidR="0048622A" w:rsidRPr="00A13ED4" w:rsidRDefault="0048622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8622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北方大地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内蒙古电影集团有限责任公司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北京经典人文化传媒有限公司</w:t>
            </w:r>
            <w:r w:rsidR="0048622A">
              <w:rPr>
                <w:rFonts w:hint="eastAsia"/>
                <w:sz w:val="24"/>
                <w:szCs w:val="24"/>
              </w:rPr>
              <w:t xml:space="preserve">      </w:t>
            </w: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中共内蒙古自治区委员会宣传部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中共呼和浩特市委、呼和浩特市人民政府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中共包头市委、包头市人民政府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中共呼伦贝尔市委、呼伦贝尔市人民政府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中共兴安盟委、兴安盟行政公署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中共通辽市委、通辽市人民政府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中共赤峰市委、赤峰市人民政府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中共锡林郭勒盟委、锡林郭勒盟行政公署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中共乌兰察布市委、乌兰察布市人民政府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中共鄂尔多斯市委、鄂尔多斯市人民政府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中共巴彦淖尔市委、巴彦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淖尔市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人民政府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中共乌海市委、乌海市人民政府</w:t>
            </w:r>
          </w:p>
          <w:p w:rsidR="00765B8C" w:rsidRDefault="00765B8C">
            <w:pPr>
              <w:rPr>
                <w:sz w:val="24"/>
                <w:szCs w:val="24"/>
              </w:rPr>
            </w:pPr>
            <w:r w:rsidRPr="00765B8C">
              <w:rPr>
                <w:rFonts w:hint="eastAsia"/>
                <w:sz w:val="24"/>
                <w:szCs w:val="24"/>
              </w:rPr>
              <w:t>中共阿拉善盟委、阿拉善盟行政公署</w:t>
            </w:r>
            <w:r w:rsidRPr="00765B8C">
              <w:rPr>
                <w:rFonts w:hint="eastAsia"/>
                <w:sz w:val="24"/>
                <w:szCs w:val="24"/>
              </w:rPr>
              <w:t xml:space="preserve">  </w:t>
            </w:r>
          </w:p>
          <w:p w:rsidR="00765B8C" w:rsidRDefault="00765B8C">
            <w:pPr>
              <w:rPr>
                <w:sz w:val="24"/>
                <w:szCs w:val="24"/>
              </w:rPr>
            </w:pPr>
            <w:r w:rsidRPr="00765B8C">
              <w:rPr>
                <w:rFonts w:hint="eastAsia"/>
                <w:sz w:val="24"/>
                <w:szCs w:val="24"/>
              </w:rPr>
              <w:t>中共满洲里市委、满洲里市人民政府</w:t>
            </w:r>
            <w:r w:rsidRPr="00765B8C">
              <w:rPr>
                <w:rFonts w:hint="eastAsia"/>
                <w:sz w:val="24"/>
                <w:szCs w:val="24"/>
              </w:rPr>
              <w:t xml:space="preserve">  </w:t>
            </w:r>
          </w:p>
          <w:p w:rsidR="00A617AE" w:rsidRDefault="00765B8C">
            <w:pPr>
              <w:rPr>
                <w:sz w:val="24"/>
                <w:szCs w:val="24"/>
              </w:rPr>
            </w:pPr>
            <w:r w:rsidRPr="00765B8C">
              <w:rPr>
                <w:rFonts w:hint="eastAsia"/>
                <w:sz w:val="24"/>
                <w:szCs w:val="24"/>
              </w:rPr>
              <w:t>中共二连浩特市委、二连浩特市人民政府</w:t>
            </w:r>
          </w:p>
          <w:p w:rsidR="00765B8C" w:rsidRPr="00765B8C" w:rsidRDefault="00765B8C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我的前半生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新丽传媒股份有限公司</w:t>
            </w:r>
            <w:r w:rsidR="00A617AE">
              <w:rPr>
                <w:rFonts w:hint="eastAsia"/>
                <w:sz w:val="24"/>
                <w:szCs w:val="24"/>
              </w:rPr>
              <w:t xml:space="preserve">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新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丽电视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文化投资有限公司</w:t>
            </w:r>
          </w:p>
          <w:p w:rsidR="00A617AE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浙江贤君影视文化有限公司</w:t>
            </w:r>
            <w:r w:rsidR="00A617AE">
              <w:rPr>
                <w:rFonts w:hint="eastAsia"/>
                <w:sz w:val="24"/>
                <w:szCs w:val="24"/>
              </w:rPr>
              <w:t xml:space="preserve">  </w:t>
            </w:r>
          </w:p>
          <w:p w:rsidR="00F647B3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北京爱奇艺科技有限公司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思美传媒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时间海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影视文化传播有限公司</w:t>
            </w:r>
          </w:p>
          <w:p w:rsidR="00A617AE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上海文化广播影视集团有限公司</w:t>
            </w:r>
          </w:p>
          <w:p w:rsidR="00CA07A7" w:rsidRPr="00A13ED4" w:rsidRDefault="00CA07A7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热血尖兵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陆军政治工作部文工团电视艺术中心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星美影业有限公司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春秋时代（霍尔果斯）影业有限公司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北京中视广经文化发展有限公司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宁波圣莱达文化投资有限公司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A617AE" w:rsidRPr="00A617AE" w:rsidRDefault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少帅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长影集团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北京小马奔腾文化传媒股份有限公司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华彬集团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稼轩星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乐影视传媒有限公司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千和影业（北京）有限公司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中国国际电视总公司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中国广播电影电视节目交易中心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新视界文化传媒有限公司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盛达思（北京）文化传播有限公司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北京则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翰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动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飞文化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传播有限责任公司</w:t>
            </w:r>
          </w:p>
          <w:p w:rsidR="00765B8C" w:rsidRPr="00A13ED4" w:rsidRDefault="00765B8C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父亲的身份</w:t>
            </w:r>
            <w:r>
              <w:rPr>
                <w:rFonts w:hint="eastAsia"/>
                <w:sz w:val="28"/>
              </w:rPr>
              <w:t>》</w:t>
            </w:r>
          </w:p>
          <w:p w:rsidR="00A617AE" w:rsidRDefault="00A617AE">
            <w:pPr>
              <w:rPr>
                <w:sz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江苏凤凰联动影业有限公司</w:t>
            </w:r>
          </w:p>
          <w:p w:rsidR="00A617AE" w:rsidRPr="00A13ED4" w:rsidRDefault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人民检察官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浙江永乐影视制作有限公司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北京市人民检察院第二分院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中国检察出版社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中共浙江省委宣传部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中共杭州市委宣传部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广西电视台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永康映林影视文化有限公司</w:t>
            </w:r>
          </w:p>
          <w:p w:rsidR="00A617AE" w:rsidRPr="00A617AE" w:rsidRDefault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继承人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3F0E7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上海人金文化股份</w:t>
            </w:r>
            <w:r w:rsidR="008D1E46" w:rsidRPr="00A13ED4">
              <w:rPr>
                <w:rFonts w:hint="eastAsia"/>
                <w:sz w:val="24"/>
                <w:szCs w:val="24"/>
              </w:rPr>
              <w:t>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上海腾讯影业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上海金艺华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都影视投资有限公司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九州星空（北京）影视传媒有限公司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华梦宇宙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（上海）影视文化传媒有限公司</w:t>
            </w:r>
          </w:p>
          <w:p w:rsidR="00A617AE" w:rsidRPr="00A13ED4" w:rsidRDefault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岁月如金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大唐辉煌传媒有限公司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华录百纳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proofErr w:type="gramStart"/>
            <w:r w:rsidRPr="00A13ED4">
              <w:rPr>
                <w:rFonts w:hint="eastAsia"/>
                <w:sz w:val="24"/>
                <w:szCs w:val="24"/>
              </w:rPr>
              <w:t>北京天禾兄弟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影视投资有限公司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中共北京市委宣传部</w:t>
            </w:r>
            <w:r w:rsidR="00765B8C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北京市新闻出版广电局</w:t>
            </w:r>
          </w:p>
          <w:p w:rsidR="00A617AE" w:rsidRPr="00A13ED4" w:rsidRDefault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女不强大天不容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安徽新华传媒股份有限公司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耀客文化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lastRenderedPageBreak/>
              <w:t>浙江华谊兄弟影业投资有限公司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北京东王文化发展有限公司</w:t>
            </w:r>
          </w:p>
          <w:p w:rsidR="00A617AE" w:rsidRPr="00A13ED4" w:rsidRDefault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国家底线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安徽广电传媒产业集团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国家质量监督检验检疫总局</w:t>
            </w:r>
            <w:r w:rsidR="00765B8C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A617AE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安徽广播电视台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  <w:r w:rsidR="00765B8C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安徽五星东方影视投资有限公司</w:t>
            </w:r>
          </w:p>
          <w:p w:rsidR="00A617AE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安徽华星传媒投资有限公司</w:t>
            </w:r>
          </w:p>
          <w:p w:rsidR="00A245EA" w:rsidRPr="00A245EA" w:rsidRDefault="00A245E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抗倭英雄戚继光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横店影视制作有限公司</w:t>
            </w:r>
          </w:p>
          <w:p w:rsidR="0040174E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中共浙江省委宣传部</w:t>
            </w:r>
            <w:r w:rsidR="00A617A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中共金华市委、金华市人民政府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中共台州市委、台州市人民政府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中共临海市委、临海市人民政府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金华日报报业传媒集团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东方星空文化基金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临海市江南长城影视文化发展有限公司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浙江东阳影视文化投资有限公司</w:t>
            </w:r>
          </w:p>
          <w:p w:rsidR="00A617AE" w:rsidRDefault="008D1E46" w:rsidP="0032020A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台州广电新传媒集团有限公司</w:t>
            </w:r>
          </w:p>
          <w:p w:rsidR="00CA07A7" w:rsidRPr="00A13ED4" w:rsidRDefault="00CA07A7" w:rsidP="0032020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千里雷声万里闪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西安广播电视台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西安广播电视台艺术中心有限公司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中共西安市委宣传部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原兰州军区政治部电视艺术中心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陕西省志丹县县委县政府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西安曲江文化产业风险投资有限公司</w:t>
            </w:r>
          </w:p>
          <w:p w:rsidR="00A617AE" w:rsidRPr="00A13ED4" w:rsidRDefault="00A617A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雪域雄鹰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幸福</w:t>
            </w:r>
            <w:r w:rsidR="005C3C18" w:rsidRPr="00A13ED4">
              <w:rPr>
                <w:rFonts w:hint="eastAsia"/>
                <w:sz w:val="24"/>
                <w:szCs w:val="24"/>
              </w:rPr>
              <w:t>蓝</w:t>
            </w:r>
            <w:r w:rsidRPr="00A13ED4">
              <w:rPr>
                <w:rFonts w:hint="eastAsia"/>
                <w:sz w:val="24"/>
                <w:szCs w:val="24"/>
              </w:rPr>
              <w:t>海影视文化集团股份有限公司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四川八骏联盟影视文化传播有限责任公司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四川开心映画影视文化传播有限责任公司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中央电视台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战旗文工团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四川天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凰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影视文化有限责任公司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四川星光源影视文化传播有限公司</w:t>
            </w:r>
          </w:p>
          <w:p w:rsidR="00A617AE" w:rsidRPr="00A13ED4" w:rsidRDefault="00A617AE" w:rsidP="00A245EA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A617A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金水桥边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北京欢乐源泉影视传媒有限公司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北京电视台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贵州广播电视台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贵州电视文化传媒有限公司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东阳欢乐影视传媒有限公司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北京信通传之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媒广告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山西广播电视台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lastRenderedPageBreak/>
              <w:t>河北影视集团有限公司</w:t>
            </w:r>
          </w:p>
          <w:p w:rsidR="00CA07A7" w:rsidRDefault="008D1E46">
            <w:pPr>
              <w:rPr>
                <w:rFonts w:hint="eastAsia"/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河北电影制片厂</w:t>
            </w:r>
            <w:r w:rsidR="0040174E">
              <w:rPr>
                <w:rFonts w:hint="eastAsia"/>
                <w:sz w:val="24"/>
                <w:szCs w:val="24"/>
              </w:rPr>
              <w:t xml:space="preserve">      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苏州市广播电视总台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福州广播电视台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北京大禹新媒体文化传播有限公司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石家庄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百典文化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青岛凤凰影视传媒股份有限公司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世纪华荣文化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传播有限公司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中共北京市委宣传部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最高人民检察院影视中心</w:t>
            </w:r>
          </w:p>
          <w:p w:rsidR="00765B8C" w:rsidRDefault="00765B8C">
            <w:pPr>
              <w:rPr>
                <w:sz w:val="24"/>
                <w:szCs w:val="24"/>
              </w:rPr>
            </w:pPr>
            <w:r w:rsidRPr="00765B8C">
              <w:rPr>
                <w:rFonts w:hint="eastAsia"/>
                <w:sz w:val="24"/>
                <w:szCs w:val="24"/>
              </w:rPr>
              <w:t>湖北省文学艺术联合会</w:t>
            </w:r>
            <w:r w:rsidRPr="00765B8C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</w:p>
          <w:p w:rsidR="008D1E46" w:rsidRDefault="00765B8C">
            <w:pPr>
              <w:rPr>
                <w:sz w:val="24"/>
                <w:szCs w:val="24"/>
              </w:rPr>
            </w:pPr>
            <w:r w:rsidRPr="00765B8C">
              <w:rPr>
                <w:rFonts w:hint="eastAsia"/>
                <w:sz w:val="24"/>
                <w:szCs w:val="24"/>
              </w:rPr>
              <w:t xml:space="preserve"> </w:t>
            </w:r>
            <w:r w:rsidRPr="00765B8C">
              <w:rPr>
                <w:rFonts w:hint="eastAsia"/>
                <w:sz w:val="24"/>
                <w:szCs w:val="24"/>
              </w:rPr>
              <w:t>北京电视艺术中心有限公司</w:t>
            </w:r>
            <w:r w:rsidRPr="00765B8C">
              <w:rPr>
                <w:rFonts w:hint="eastAsia"/>
                <w:sz w:val="24"/>
                <w:szCs w:val="24"/>
              </w:rPr>
              <w:t xml:space="preserve">  </w:t>
            </w:r>
          </w:p>
          <w:p w:rsidR="00765B8C" w:rsidRPr="00A13ED4" w:rsidRDefault="00765B8C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0174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《</w:t>
            </w:r>
            <w:r w:rsidR="008D1E46">
              <w:rPr>
                <w:rFonts w:hint="eastAsia"/>
                <w:sz w:val="28"/>
              </w:rPr>
              <w:t>谜砂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北京慈文影视制作有限公司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上海印心影视传媒有限公司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上海文化广播影视集团有限公司</w:t>
            </w:r>
          </w:p>
          <w:p w:rsidR="008D1E46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</w:t>
            </w:r>
            <w:proofErr w:type="gramStart"/>
            <w:r w:rsidRPr="00A13ED4">
              <w:rPr>
                <w:rFonts w:hint="eastAsia"/>
                <w:sz w:val="24"/>
                <w:szCs w:val="24"/>
              </w:rPr>
              <w:t>天晴风</w:t>
            </w:r>
            <w:proofErr w:type="gramEnd"/>
            <w:r w:rsidRPr="00A13ED4">
              <w:rPr>
                <w:rFonts w:hint="eastAsia"/>
                <w:sz w:val="24"/>
                <w:szCs w:val="24"/>
              </w:rPr>
              <w:t>扬影视文化有限公司</w:t>
            </w:r>
          </w:p>
          <w:p w:rsidR="0040174E" w:rsidRPr="00A13ED4" w:rsidRDefault="0040174E">
            <w:pPr>
              <w:rPr>
                <w:sz w:val="24"/>
                <w:szCs w:val="24"/>
              </w:rPr>
            </w:pPr>
          </w:p>
        </w:tc>
      </w:tr>
      <w:tr w:rsidR="008D1E46" w:rsidTr="004311FE">
        <w:trPr>
          <w:trHeight w:val="4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D1E46" w:rsidRDefault="0040174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《</w:t>
            </w:r>
            <w:r w:rsidR="008D1E46">
              <w:rPr>
                <w:rFonts w:hint="eastAsia"/>
                <w:sz w:val="28"/>
              </w:rPr>
              <w:t>女人的天空</w:t>
            </w:r>
            <w:r>
              <w:rPr>
                <w:rFonts w:hint="eastAsia"/>
                <w:sz w:val="28"/>
              </w:rPr>
              <w:t>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吉林市文化广电新闻出版局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吉林市广播电视台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沈阳艺美影视文化传播有限责任公司</w:t>
            </w:r>
          </w:p>
          <w:p w:rsidR="008D1E46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北京极致星空影视文化传播有限公司</w:t>
            </w:r>
          </w:p>
          <w:p w:rsidR="0040174E" w:rsidRPr="00A13ED4" w:rsidRDefault="008D1E46">
            <w:pPr>
              <w:rPr>
                <w:sz w:val="24"/>
                <w:szCs w:val="24"/>
              </w:rPr>
            </w:pPr>
            <w:r w:rsidRPr="00A13ED4">
              <w:rPr>
                <w:rFonts w:hint="eastAsia"/>
                <w:sz w:val="24"/>
                <w:szCs w:val="24"/>
              </w:rPr>
              <w:t>北京家赫兄妹影视文化传播有限责任公司</w:t>
            </w:r>
          </w:p>
        </w:tc>
      </w:tr>
    </w:tbl>
    <w:p w:rsidR="0040174E" w:rsidRPr="0032020A" w:rsidRDefault="0040174E" w:rsidP="0032020A">
      <w:pPr>
        <w:rPr>
          <w:sz w:val="32"/>
          <w:szCs w:val="32"/>
        </w:rPr>
      </w:pPr>
    </w:p>
    <w:sectPr w:rsidR="0040174E" w:rsidRPr="0032020A" w:rsidSect="009216EF">
      <w:footerReference w:type="default" r:id="rId8"/>
      <w:pgSz w:w="11907" w:h="16840" w:code="9"/>
      <w:pgMar w:top="1440" w:right="907" w:bottom="1440" w:left="907" w:header="720" w:footer="720" w:gutter="0"/>
      <w:cols w:space="720"/>
      <w:docGrid w:linePitch="27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7ED" w:rsidRDefault="005827ED" w:rsidP="008D1E46">
      <w:r>
        <w:separator/>
      </w:r>
    </w:p>
  </w:endnote>
  <w:endnote w:type="continuationSeparator" w:id="0">
    <w:p w:rsidR="005827ED" w:rsidRDefault="005827ED" w:rsidP="008D1E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37509"/>
      <w:docPartObj>
        <w:docPartGallery w:val="Page Numbers (Bottom of Page)"/>
        <w:docPartUnique/>
      </w:docPartObj>
    </w:sdtPr>
    <w:sdtContent>
      <w:p w:rsidR="00E229F1" w:rsidRDefault="00E229F1">
        <w:pPr>
          <w:pStyle w:val="a4"/>
          <w:jc w:val="center"/>
        </w:pPr>
        <w:fldSimple w:instr=" PAGE   \* MERGEFORMAT ">
          <w:r w:rsidR="005C3C18" w:rsidRPr="005C3C18">
            <w:rPr>
              <w:noProof/>
              <w:lang w:val="zh-CN"/>
            </w:rPr>
            <w:t>1</w:t>
          </w:r>
        </w:fldSimple>
      </w:p>
    </w:sdtContent>
  </w:sdt>
  <w:p w:rsidR="00E229F1" w:rsidRDefault="00E229F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7ED" w:rsidRDefault="005827ED" w:rsidP="008D1E46">
      <w:r>
        <w:separator/>
      </w:r>
    </w:p>
  </w:footnote>
  <w:footnote w:type="continuationSeparator" w:id="0">
    <w:p w:rsidR="005827ED" w:rsidRDefault="005827ED" w:rsidP="008D1E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E663F"/>
    <w:multiLevelType w:val="hybridMultilevel"/>
    <w:tmpl w:val="AA62FB96"/>
    <w:lvl w:ilvl="0" w:tplc="C96CC31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038DD"/>
    <w:rsid w:val="0004012D"/>
    <w:rsid w:val="00042D61"/>
    <w:rsid w:val="00235668"/>
    <w:rsid w:val="002D2979"/>
    <w:rsid w:val="0032020A"/>
    <w:rsid w:val="003F0E7F"/>
    <w:rsid w:val="0040174E"/>
    <w:rsid w:val="004311FE"/>
    <w:rsid w:val="0048622A"/>
    <w:rsid w:val="005827ED"/>
    <w:rsid w:val="005C3C18"/>
    <w:rsid w:val="0069363C"/>
    <w:rsid w:val="007038DD"/>
    <w:rsid w:val="00765B8C"/>
    <w:rsid w:val="007A7556"/>
    <w:rsid w:val="00893A1E"/>
    <w:rsid w:val="008D1E46"/>
    <w:rsid w:val="009216EF"/>
    <w:rsid w:val="009D33A5"/>
    <w:rsid w:val="00A13ED4"/>
    <w:rsid w:val="00A245EA"/>
    <w:rsid w:val="00A617AE"/>
    <w:rsid w:val="00A96648"/>
    <w:rsid w:val="00BB37B0"/>
    <w:rsid w:val="00CA07A7"/>
    <w:rsid w:val="00E229F1"/>
    <w:rsid w:val="00F0296D"/>
    <w:rsid w:val="00F647B3"/>
    <w:rsid w:val="00FF4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1E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1E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1E4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1E46"/>
    <w:rPr>
      <w:sz w:val="18"/>
      <w:szCs w:val="18"/>
    </w:rPr>
  </w:style>
  <w:style w:type="paragraph" w:styleId="a5">
    <w:name w:val="List Paragraph"/>
    <w:basedOn w:val="a"/>
    <w:uiPriority w:val="34"/>
    <w:qFormat/>
    <w:rsid w:val="004311F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968;&#25454;&#24211;\dj&#25968;&#25454;&#24211;&#31995;&#32479;\1FalseTrue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2071B8-432B-4269-A08C-76947E028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1FalseTrue</Template>
  <TotalTime>105</TotalTime>
  <Pages>11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序号</vt:lpstr>
    </vt:vector>
  </TitlesOfParts>
  <Company>zyw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序号</dc:title>
  <dc:creator>Windows User</dc:creator>
  <cp:lastModifiedBy>Windows User</cp:lastModifiedBy>
  <cp:revision>5</cp:revision>
  <cp:lastPrinted>2018-03-20T06:00:00Z</cp:lastPrinted>
  <dcterms:created xsi:type="dcterms:W3CDTF">2018-02-13T08:39:00Z</dcterms:created>
  <dcterms:modified xsi:type="dcterms:W3CDTF">2018-03-20T06:03:00Z</dcterms:modified>
</cp:coreProperties>
</file>